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4433AB1E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1B6930A" w14:textId="77777777"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14:paraId="0D38787D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※ 입사지원서는 본인이 직접 정확히 작성하여야 하며, 차후 허위임이 판명될 시는 입사를 </w:t>
      </w:r>
      <w:proofErr w:type="gramStart"/>
      <w:r w:rsidRPr="00942E62">
        <w:rPr>
          <w:rFonts w:ascii="맑은 고딕" w:eastAsia="맑은 고딕" w:hAnsi="맑은 고딕" w:hint="eastAsia"/>
          <w:sz w:val="22"/>
          <w:szCs w:val="22"/>
        </w:rPr>
        <w:t>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</w:t>
      </w:r>
      <w:proofErr w:type="gramEnd"/>
      <w:r w:rsidRPr="00942E62">
        <w:rPr>
          <w:rFonts w:ascii="맑은 고딕" w:eastAsia="맑은 고딕" w:hAnsi="맑은 고딕" w:hint="eastAsia"/>
          <w:sz w:val="22"/>
          <w:szCs w:val="22"/>
        </w:rPr>
        <w:t xml:space="preserve"> 수 있습니다.</w:t>
      </w:r>
    </w:p>
    <w:p w14:paraId="4A731E0A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77A0CB3E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3D543C2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3955C5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740384B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4606380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36FC102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EA2142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AEB846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1843C089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(가능하면 디지털카메라로 촬영하여 이미지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삽입요망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7A3DFC1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443DA78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F03E13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52E3ADEE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03947116" w14:textId="77777777"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70C3028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80AA76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A20EBB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1BFF6ED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314C4A7B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proofErr w:type="gramEnd"/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56D22DBE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14:paraId="5831C2C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28EF1018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1BC438F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1C91CF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2B68F80A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750055F8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455E7F66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76492C1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702CE06B" w14:textId="77777777" w:rsidR="0064352C" w:rsidRPr="0039574B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proofErr w:type="spellStart"/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본인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여부</w:t>
            </w:r>
            <w:proofErr w:type="spellEnd"/>
          </w:p>
        </w:tc>
        <w:tc>
          <w:tcPr>
            <w:tcW w:w="6153" w:type="dxa"/>
            <w:vAlign w:val="center"/>
          </w:tcPr>
          <w:p w14:paraId="04AA4B1B" w14:textId="77777777" w:rsidR="0064352C" w:rsidRPr="0039574B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본인 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축복가정을 </w:t>
            </w:r>
            <w:proofErr w:type="gramStart"/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명시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합니다</w:t>
            </w:r>
            <w:proofErr w:type="gramEnd"/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. </w:t>
            </w:r>
            <w:r w:rsidR="004F369A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(예: 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1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세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미혼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,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2세 400</w:t>
            </w:r>
            <w:r w:rsidR="00233432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가정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14100362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96E3808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554A39C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1B9688D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790B7C62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proofErr w:type="gramEnd"/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48AFC03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362E8E5D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4683EE8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1E42265F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6AC6C70D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의원사직,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66CF34EE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7448163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31861F3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49726ACA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4577941C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토익,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1779D004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372DD4C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5A9F2AA7" w14:textId="77777777" w:rsidTr="00872D46">
        <w:trPr>
          <w:trHeight w:val="635"/>
        </w:trPr>
        <w:tc>
          <w:tcPr>
            <w:tcW w:w="675" w:type="dxa"/>
            <w:vAlign w:val="center"/>
          </w:tcPr>
          <w:p w14:paraId="0C89A3A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17585626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32EDBBC8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6549C88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69D7AC2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27341E5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157BAE2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44D47511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하여 </w:t>
            </w:r>
            <w:proofErr w:type="gramStart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제출 합니다</w:t>
            </w:r>
            <w:proofErr w:type="gramEnd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</w:p>
        </w:tc>
        <w:tc>
          <w:tcPr>
            <w:tcW w:w="1324" w:type="dxa"/>
            <w:vAlign w:val="center"/>
          </w:tcPr>
          <w:p w14:paraId="259BECC9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4F6F4C60" w14:textId="77777777" w:rsidTr="00872D46">
        <w:trPr>
          <w:trHeight w:val="632"/>
        </w:trPr>
        <w:tc>
          <w:tcPr>
            <w:tcW w:w="675" w:type="dxa"/>
            <w:vAlign w:val="center"/>
          </w:tcPr>
          <w:p w14:paraId="11F4BC9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74F3FE4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7BD1E380" w14:textId="150B360E"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▷기타 자세한</w:t>
      </w:r>
      <w:r w:rsidR="00E34F2F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 xml:space="preserve">사항은 </w:t>
      </w:r>
      <w:r w:rsidR="007A1344">
        <w:rPr>
          <w:rFonts w:ascii="맑은 고딕" w:eastAsia="맑은 고딕" w:hAnsi="맑은 고딕" w:hint="eastAsia"/>
          <w:sz w:val="22"/>
          <w:szCs w:val="22"/>
        </w:rPr>
        <w:t>담당자(</w:t>
      </w:r>
      <w:proofErr w:type="spellStart"/>
      <w:r w:rsidR="004F369A">
        <w:rPr>
          <w:rFonts w:ascii="맑은 고딕" w:eastAsia="맑은 고딕" w:hAnsi="맑은 고딕" w:hint="eastAsia"/>
          <w:sz w:val="22"/>
          <w:szCs w:val="22"/>
        </w:rPr>
        <w:t>김형철</w:t>
      </w:r>
      <w:r w:rsidR="00D42B39">
        <w:rPr>
          <w:rFonts w:ascii="맑은 고딕" w:eastAsia="맑은 고딕" w:hAnsi="맑은 고딕" w:hint="eastAsia"/>
          <w:sz w:val="22"/>
          <w:szCs w:val="22"/>
        </w:rPr>
        <w:t>팀장</w:t>
      </w:r>
      <w:proofErr w:type="spellEnd"/>
      <w:r w:rsidR="007A1344">
        <w:rPr>
          <w:rFonts w:ascii="맑은 고딕" w:eastAsia="맑은 고딕" w:hAnsi="맑은 고딕" w:hint="eastAsia"/>
          <w:sz w:val="22"/>
          <w:szCs w:val="22"/>
        </w:rPr>
        <w:t>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>031-589-71</w:t>
      </w:r>
      <w:r w:rsidR="00F0658A">
        <w:rPr>
          <w:rFonts w:ascii="맑은 고딕" w:eastAsia="맑은 고딕" w:hAnsi="맑은 고딕"/>
          <w:color w:val="auto"/>
        </w:rPr>
        <w:t>23</w:t>
      </w:r>
      <w:r w:rsidR="00FF67E5">
        <w:rPr>
          <w:rFonts w:ascii="맑은 고딕" w:eastAsia="맑은 고딕" w:hAnsi="맑은 고딕" w:hint="eastAsia"/>
          <w:color w:val="auto"/>
        </w:rPr>
        <w:t>,</w:t>
      </w:r>
      <w:r w:rsidR="00406DC3">
        <w:rPr>
          <w:rFonts w:ascii="맑은 고딕" w:eastAsia="맑은 고딕" w:hAnsi="맑은 고딕" w:hint="eastAsia"/>
          <w:color w:val="auto"/>
        </w:rPr>
        <w:t xml:space="preserve"> hckim77@</w:t>
      </w:r>
      <w:r w:rsidR="00E34F2F">
        <w:rPr>
          <w:rFonts w:ascii="맑은 고딕" w:eastAsia="맑은 고딕" w:hAnsi="맑은 고딕" w:hint="eastAsia"/>
          <w:color w:val="auto"/>
        </w:rPr>
        <w:t>w</w:t>
      </w:r>
      <w:r w:rsidR="00E34F2F">
        <w:rPr>
          <w:rFonts w:ascii="맑은 고딕" w:eastAsia="맑은 고딕" w:hAnsi="맑은 고딕"/>
          <w:color w:val="auto"/>
        </w:rPr>
        <w:t>ehago.com</w:t>
      </w:r>
      <w:r w:rsidR="00406DC3">
        <w:rPr>
          <w:rFonts w:ascii="맑은 고딕" w:eastAsia="맑은 고딕" w:hAnsi="맑은 고딕" w:hint="eastAsia"/>
          <w:color w:val="auto"/>
        </w:rPr>
        <w:t>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14:paraId="3E11A388" w14:textId="77777777"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694"/>
        <w:gridCol w:w="1417"/>
        <w:gridCol w:w="2224"/>
      </w:tblGrid>
      <w:tr w:rsidR="00FF4A49" w:rsidRPr="00942E62" w14:paraId="1626EC15" w14:textId="77777777" w:rsidTr="00EB307B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BB5FF6" w14:textId="77777777"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14:paraId="405D4C1D" w14:textId="77777777"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3DD60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D483D5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6A71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8253828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83ADD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신입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경력</w:t>
            </w:r>
          </w:p>
        </w:tc>
      </w:tr>
      <w:tr w:rsidR="00FF4A49" w:rsidRPr="00942E62" w14:paraId="4548BDF6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3B932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941D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2AFCCE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517E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483E71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513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</w:t>
            </w:r>
            <w:r w:rsidR="00EB307B">
              <w:rPr>
                <w:rFonts w:ascii="맑은 고딕" w:eastAsia="맑은 고딕" w:hAnsi="맑은 고딕"/>
              </w:rPr>
              <w:t xml:space="preserve"> 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</w:p>
        </w:tc>
      </w:tr>
      <w:tr w:rsidR="00EB307B" w:rsidRPr="00942E62" w14:paraId="0B2C38F8" w14:textId="77777777" w:rsidTr="005F2229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AC5545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84FF5CE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E95D374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C71B" w14:textId="77777777" w:rsidR="00EB307B" w:rsidRPr="00942E62" w:rsidRDefault="00EB307B" w:rsidP="00EB307B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  <w:r>
              <w:rPr>
                <w:rFonts w:ascii="맑은 고딕" w:eastAsia="맑은 고딕" w:hAnsi="맑은 고딕"/>
                <w:bCs/>
              </w:rPr>
              <w:t xml:space="preserve">     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>
              <w:rPr>
                <w:rFonts w:ascii="맑은 고딕" w:eastAsia="맑은 고딕" w:hAnsi="맑은 고딕" w:hint="eastAsia"/>
                <w:bCs/>
              </w:rPr>
              <w:t xml:space="preserve">   </w:t>
            </w:r>
            <w:r>
              <w:rPr>
                <w:rFonts w:ascii="맑은 고딕" w:eastAsia="맑은 고딕" w:hAnsi="맑은 고딕"/>
                <w:bCs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</w:rPr>
              <w:t xml:space="preserve"> </w:t>
            </w:r>
            <w:r>
              <w:rPr>
                <w:rFonts w:ascii="맑은 고딕" w:eastAsia="맑은 고딕" w:hAnsi="맑은 고딕"/>
                <w:bCs/>
              </w:rPr>
              <w:t xml:space="preserve">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4429E94D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92339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5D3371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F4A559" w14:textId="77777777" w:rsidR="00FF4A49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생년월일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322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B307B" w:rsidRPr="00942E62" w14:paraId="6FC4689A" w14:textId="77777777" w:rsidTr="00EB307B">
        <w:trPr>
          <w:cantSplit/>
          <w:trHeight w:val="71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E7F99B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C5F5F7C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1DF1062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5844E80" w14:textId="77777777" w:rsidR="00EB307B" w:rsidRPr="00942E62" w:rsidRDefault="00EB307B" w:rsidP="00776F6E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 xml:space="preserve">(  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</w:t>
            </w:r>
            <w:r w:rsidR="00776F6E">
              <w:rPr>
                <w:rFonts w:ascii="맑은 고딕" w:eastAsia="맑은 고딕" w:hAnsi="맑은 고딕" w:cs="Arial"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14:paraId="2C7290E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EDCF8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40854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845D6F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4002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974DF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9B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3E24956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2E3B9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2B1273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13A192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0BD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3A8298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EE14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C84E7B0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73"/>
        <w:gridCol w:w="1560"/>
        <w:gridCol w:w="1559"/>
        <w:gridCol w:w="992"/>
        <w:gridCol w:w="1114"/>
        <w:gridCol w:w="1110"/>
      </w:tblGrid>
      <w:tr w:rsidR="00E90752" w:rsidRPr="00942E62" w14:paraId="021FE652" w14:textId="77777777" w:rsidTr="0058401D">
        <w:trPr>
          <w:cantSplit/>
          <w:trHeight w:val="340"/>
          <w:jc w:val="center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1B91F2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25ED21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1531525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202FEC4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9884D7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D118B41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518041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561F17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97A7A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AC38A3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A99320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5684DBAB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CD393B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752C3" w14:textId="77777777"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8EEDE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49F33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044A3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FF38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E49D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FDF2" w14:textId="77777777" w:rsidR="00E90752" w:rsidRPr="00942E62" w:rsidRDefault="0058401D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ECE4CDE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1EC162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8BB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CCF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18055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92998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79F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7E02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E8DB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039E51A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B678F6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F5497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F6A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84639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DDC5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29F34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67D60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B549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30B9922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816D6A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DE6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B2F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B6D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4B8C1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4AC98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21A16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994B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2EFE86F8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2119"/>
        <w:gridCol w:w="260"/>
        <w:gridCol w:w="794"/>
        <w:gridCol w:w="522"/>
        <w:gridCol w:w="2504"/>
      </w:tblGrid>
      <w:tr w:rsidR="00E90752" w:rsidRPr="00942E62" w14:paraId="5E1C0B64" w14:textId="77777777" w:rsidTr="001704CB">
        <w:trPr>
          <w:cantSplit/>
          <w:trHeight w:val="340"/>
          <w:jc w:val="center"/>
        </w:trPr>
        <w:tc>
          <w:tcPr>
            <w:tcW w:w="1312" w:type="dxa"/>
            <w:gridSpan w:val="2"/>
            <w:shd w:val="clear" w:color="auto" w:fill="F3F3F3"/>
            <w:vAlign w:val="center"/>
          </w:tcPr>
          <w:p w14:paraId="758C94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15" w:type="dxa"/>
            <w:gridSpan w:val="2"/>
            <w:vAlign w:val="center"/>
          </w:tcPr>
          <w:p w14:paraId="2D37A1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14:paraId="4A42371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42" w:type="dxa"/>
            <w:gridSpan w:val="3"/>
            <w:vAlign w:val="center"/>
          </w:tcPr>
          <w:p w14:paraId="69489E55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16" w:type="dxa"/>
            <w:gridSpan w:val="2"/>
            <w:shd w:val="clear" w:color="auto" w:fill="F3F3F3"/>
            <w:vAlign w:val="center"/>
          </w:tcPr>
          <w:p w14:paraId="21EF246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04" w:type="dxa"/>
            <w:vAlign w:val="center"/>
          </w:tcPr>
          <w:p w14:paraId="6E556BF8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4928BD61" w14:textId="77777777" w:rsidTr="001704CB">
        <w:trPr>
          <w:cantSplit/>
          <w:trHeight w:val="340"/>
          <w:jc w:val="center"/>
        </w:trPr>
        <w:tc>
          <w:tcPr>
            <w:tcW w:w="1049" w:type="dxa"/>
            <w:vMerge w:val="restart"/>
            <w:shd w:val="clear" w:color="auto" w:fill="F3F3F3"/>
            <w:vAlign w:val="center"/>
          </w:tcPr>
          <w:p w14:paraId="74EDF6B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50" w:type="dxa"/>
            <w:gridSpan w:val="2"/>
            <w:shd w:val="clear" w:color="auto" w:fill="F3F3F3"/>
            <w:vAlign w:val="center"/>
          </w:tcPr>
          <w:p w14:paraId="681F6A5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51" w:type="dxa"/>
            <w:gridSpan w:val="2"/>
            <w:shd w:val="clear" w:color="auto" w:fill="F3F3F3"/>
            <w:vAlign w:val="center"/>
          </w:tcPr>
          <w:p w14:paraId="183FF9C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55" w:type="dxa"/>
            <w:gridSpan w:val="2"/>
            <w:shd w:val="clear" w:color="auto" w:fill="F3F3F3"/>
            <w:vAlign w:val="center"/>
          </w:tcPr>
          <w:p w14:paraId="695F18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173" w:type="dxa"/>
            <w:gridSpan w:val="3"/>
            <w:shd w:val="clear" w:color="auto" w:fill="F3F3F3"/>
            <w:vAlign w:val="center"/>
          </w:tcPr>
          <w:p w14:paraId="00295CE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26" w:type="dxa"/>
            <w:gridSpan w:val="2"/>
            <w:shd w:val="clear" w:color="auto" w:fill="F3F3F3"/>
            <w:vAlign w:val="center"/>
          </w:tcPr>
          <w:p w14:paraId="4DDD984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7DB018E5" w14:textId="77777777" w:rsidTr="001704CB">
        <w:trPr>
          <w:cantSplit/>
          <w:trHeight w:val="340"/>
          <w:jc w:val="center"/>
        </w:trPr>
        <w:tc>
          <w:tcPr>
            <w:tcW w:w="1049" w:type="dxa"/>
            <w:vMerge/>
            <w:vAlign w:val="center"/>
          </w:tcPr>
          <w:p w14:paraId="3AF620A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F50A96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247E8C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25E13FC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19" w:type="dxa"/>
            <w:vAlign w:val="center"/>
          </w:tcPr>
          <w:p w14:paraId="4D579180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3375B2CB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26" w:type="dxa"/>
            <w:gridSpan w:val="2"/>
            <w:vAlign w:val="center"/>
          </w:tcPr>
          <w:p w14:paraId="4558E0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7B81767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47BF70E6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1C66C15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2D13977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63A6BC4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0E918F9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013D61C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2ADBE5C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510BEE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51CE267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6CA747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6872AF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12C9188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14:paraId="74D34200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165B10A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E9BB6F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76C797D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621A13E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D7BB46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2DC5BC6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5DA5A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05EC024B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6797FBB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9FEC0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2E2F896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70B66C8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6FA2B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52C2D8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7FDFD5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130BAD95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4A20A0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0A73F5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0B3706C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590B4C3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77D0F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0C987EA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13FAE3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420EDDAF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2163"/>
        <w:gridCol w:w="992"/>
        <w:gridCol w:w="1418"/>
        <w:gridCol w:w="2393"/>
        <w:gridCol w:w="1321"/>
        <w:gridCol w:w="1203"/>
      </w:tblGrid>
      <w:tr w:rsidR="00E90752" w:rsidRPr="00942E62" w14:paraId="42870C87" w14:textId="77777777" w:rsidTr="00B24276">
        <w:trPr>
          <w:cantSplit/>
          <w:trHeight w:val="340"/>
          <w:jc w:val="center"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F5B510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  <w:proofErr w:type="gramEnd"/>
          </w:p>
          <w:p w14:paraId="7D4033D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23117E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1373AE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EDC67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8690B4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0E1676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248830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2D78E9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19FE329E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1F87B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AD4D2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75989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6B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C8A56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6410C3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3C4B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17D8E29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7E8893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5EE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557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09F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7BB5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98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0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9056C34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8C3AA2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63DCF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216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79D5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0BDB97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F3E0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C4AF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7837D51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014EB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C49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DCA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C50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AF9B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C15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641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635B2E" w:rsidRPr="00942E62" w14:paraId="6A79D1F0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A6B4033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D212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EBCE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33EC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C8C3" w14:textId="77777777" w:rsidR="00635B2E" w:rsidRPr="00942E62" w:rsidRDefault="00635B2E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CD90" w14:textId="77777777" w:rsidR="00635B2E" w:rsidRPr="00942E62" w:rsidRDefault="00635B2E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0D64B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FDF839F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E77C41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B9B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6C8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CA2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684C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30E9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13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6CC94E7D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380"/>
        <w:gridCol w:w="2268"/>
        <w:gridCol w:w="1842"/>
        <w:gridCol w:w="1810"/>
      </w:tblGrid>
      <w:tr w:rsidR="001704CB" w:rsidRPr="00942E62" w14:paraId="6BEC42FB" w14:textId="77777777" w:rsidTr="00B24276">
        <w:trPr>
          <w:cantSplit/>
          <w:trHeight w:val="380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01D508A0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64B8954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1844872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1801243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ED7AF17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238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36506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5B2AF5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2FDC9B0" w14:textId="77777777" w:rsidR="001704CB" w:rsidRPr="00942E62" w:rsidRDefault="00B24276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생년월일</w:t>
            </w:r>
          </w:p>
        </w:tc>
        <w:tc>
          <w:tcPr>
            <w:tcW w:w="18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0D2F5569" w14:textId="77777777" w:rsidR="001704CB" w:rsidRDefault="001704CB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1704CB" w:rsidRPr="00942E62" w14:paraId="0A8EEB73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1D28CF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6576F49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F9301C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5B8FC5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04B5CB3C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D427BA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0D0CE1B9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27EB413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0731BBC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9FE01F0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409D079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6338F68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B57A976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570E748E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423C1F1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782A27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9A027B2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01F976D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3701208B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14A3635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345E05E8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09A5B9A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CB911F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2F3F81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4817AB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564EDCE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A7DBA3A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72481446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16157006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4F7748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2E20A5E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358961A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7273986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7ABBB9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3C7D407C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B6C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AF6686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tcBorders>
              <w:bottom w:val="single" w:sz="12" w:space="0" w:color="auto"/>
            </w:tcBorders>
            <w:vAlign w:val="center"/>
          </w:tcPr>
          <w:p w14:paraId="6A10F4A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86FA25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03735D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9F94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14:paraId="2C1FAA8B" w14:textId="77777777"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14:paraId="55DE53A3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D3BD245" w14:textId="77777777" w:rsidTr="00EA25DF">
        <w:tc>
          <w:tcPr>
            <w:tcW w:w="10028" w:type="dxa"/>
            <w:vAlign w:val="center"/>
          </w:tcPr>
          <w:p w14:paraId="4D3B767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53E68A9" w14:textId="77777777" w:rsidTr="00EA25DF">
        <w:tc>
          <w:tcPr>
            <w:tcW w:w="10028" w:type="dxa"/>
            <w:vAlign w:val="center"/>
          </w:tcPr>
          <w:p w14:paraId="7AFE9F9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8BDAF3F" w14:textId="77777777" w:rsidTr="00EA25DF">
        <w:tc>
          <w:tcPr>
            <w:tcW w:w="10028" w:type="dxa"/>
            <w:vAlign w:val="center"/>
          </w:tcPr>
          <w:p w14:paraId="1641E36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C8F5597" w14:textId="77777777" w:rsidTr="00EA25DF">
        <w:tc>
          <w:tcPr>
            <w:tcW w:w="10028" w:type="dxa"/>
            <w:vAlign w:val="center"/>
          </w:tcPr>
          <w:p w14:paraId="1FF8F30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28043B5" w14:textId="77777777" w:rsidTr="00EA25DF">
        <w:tc>
          <w:tcPr>
            <w:tcW w:w="10028" w:type="dxa"/>
            <w:vAlign w:val="center"/>
          </w:tcPr>
          <w:p w14:paraId="11D34EB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14E301" w14:textId="77777777" w:rsidTr="00EA25DF">
        <w:tc>
          <w:tcPr>
            <w:tcW w:w="10028" w:type="dxa"/>
            <w:vAlign w:val="center"/>
          </w:tcPr>
          <w:p w14:paraId="3DB2668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3C553E2F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D3F59FB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14:paraId="726BCF8B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C73BBF">
        <w:rPr>
          <w:rFonts w:ascii="맑은 고딕" w:eastAsia="맑은 고딕" w:hAnsi="맑은 고딕" w:hint="eastAsia"/>
        </w:rPr>
        <w:t>HJ천주천보</w:t>
      </w:r>
      <w:r w:rsidRPr="00221246">
        <w:rPr>
          <w:rFonts w:ascii="맑은 고딕" w:eastAsia="맑은 고딕" w:hAnsi="맑은 고딕" w:hint="eastAsia"/>
        </w:rPr>
        <w:t xml:space="preserve">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14:paraId="2D05EDC6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14:paraId="577F9C85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5A4811E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522D75D" w14:textId="77777777" w:rsidTr="00EA25DF">
        <w:tc>
          <w:tcPr>
            <w:tcW w:w="10028" w:type="dxa"/>
            <w:vAlign w:val="center"/>
          </w:tcPr>
          <w:p w14:paraId="22FA3DD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04C645" w14:textId="77777777" w:rsidTr="00EA25DF">
        <w:tc>
          <w:tcPr>
            <w:tcW w:w="10028" w:type="dxa"/>
            <w:vAlign w:val="center"/>
          </w:tcPr>
          <w:p w14:paraId="54ACF37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B5724C3" w14:textId="77777777" w:rsidTr="00EA25DF">
        <w:tc>
          <w:tcPr>
            <w:tcW w:w="10028" w:type="dxa"/>
            <w:vAlign w:val="center"/>
          </w:tcPr>
          <w:p w14:paraId="7436F4B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3CC93EB" w14:textId="77777777" w:rsidTr="00EA25DF">
        <w:tc>
          <w:tcPr>
            <w:tcW w:w="10028" w:type="dxa"/>
            <w:vAlign w:val="center"/>
          </w:tcPr>
          <w:p w14:paraId="592A38A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73878E" w14:textId="77777777" w:rsidTr="00EA25DF">
        <w:tc>
          <w:tcPr>
            <w:tcW w:w="10028" w:type="dxa"/>
            <w:vAlign w:val="center"/>
          </w:tcPr>
          <w:p w14:paraId="1A538720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8241D8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C8D1D0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3B1BE961" w14:textId="77777777" w:rsidTr="00EF1718">
        <w:tc>
          <w:tcPr>
            <w:tcW w:w="10578" w:type="dxa"/>
            <w:vAlign w:val="center"/>
          </w:tcPr>
          <w:p w14:paraId="0C9E973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F111F88" w14:textId="77777777" w:rsidTr="00EF1718">
        <w:tc>
          <w:tcPr>
            <w:tcW w:w="10578" w:type="dxa"/>
            <w:vAlign w:val="center"/>
          </w:tcPr>
          <w:p w14:paraId="38D5044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0EE09A6" w14:textId="77777777" w:rsidTr="00EF1718">
        <w:tc>
          <w:tcPr>
            <w:tcW w:w="10578" w:type="dxa"/>
            <w:vAlign w:val="center"/>
          </w:tcPr>
          <w:p w14:paraId="2EF390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BBCB4C" w14:textId="77777777" w:rsidTr="00EF1718">
        <w:tc>
          <w:tcPr>
            <w:tcW w:w="10578" w:type="dxa"/>
            <w:vAlign w:val="center"/>
          </w:tcPr>
          <w:p w14:paraId="56F50B3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C88FF9" w14:textId="77777777" w:rsidTr="00EF1718">
        <w:tc>
          <w:tcPr>
            <w:tcW w:w="10578" w:type="dxa"/>
            <w:vAlign w:val="center"/>
          </w:tcPr>
          <w:p w14:paraId="6C72CA5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4B47F163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2044A1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4E6D9743" w14:textId="77777777" w:rsidTr="00EA25DF">
        <w:tc>
          <w:tcPr>
            <w:tcW w:w="10028" w:type="dxa"/>
            <w:vAlign w:val="center"/>
          </w:tcPr>
          <w:p w14:paraId="199A459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35BD32" w14:textId="77777777" w:rsidTr="00EA25DF">
        <w:tc>
          <w:tcPr>
            <w:tcW w:w="10028" w:type="dxa"/>
            <w:vAlign w:val="center"/>
          </w:tcPr>
          <w:p w14:paraId="5D50CF8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80333B4" w14:textId="77777777" w:rsidTr="00EA25DF">
        <w:tc>
          <w:tcPr>
            <w:tcW w:w="10028" w:type="dxa"/>
            <w:vAlign w:val="center"/>
          </w:tcPr>
          <w:p w14:paraId="28A7CA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6039B5D" w14:textId="77777777" w:rsidTr="00EA25DF">
        <w:tc>
          <w:tcPr>
            <w:tcW w:w="10028" w:type="dxa"/>
            <w:vAlign w:val="center"/>
          </w:tcPr>
          <w:p w14:paraId="3DE35A1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6C206A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6247659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14:paraId="5D674BD0" w14:textId="77777777" w:rsidTr="00EA25DF">
        <w:tc>
          <w:tcPr>
            <w:tcW w:w="10028" w:type="dxa"/>
            <w:vAlign w:val="center"/>
          </w:tcPr>
          <w:p w14:paraId="7FDD072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10CF6F67" w14:textId="77777777" w:rsidTr="00EA25DF">
        <w:tc>
          <w:tcPr>
            <w:tcW w:w="10028" w:type="dxa"/>
            <w:vAlign w:val="center"/>
          </w:tcPr>
          <w:p w14:paraId="5ED447B2" w14:textId="77777777"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4BC5D288" w14:textId="77777777" w:rsidTr="00EA25DF">
        <w:tc>
          <w:tcPr>
            <w:tcW w:w="10028" w:type="dxa"/>
            <w:vAlign w:val="center"/>
          </w:tcPr>
          <w:p w14:paraId="00F17FF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0B077B6" w14:textId="77777777" w:rsidTr="00EA25DF">
        <w:tc>
          <w:tcPr>
            <w:tcW w:w="10028" w:type="dxa"/>
            <w:vAlign w:val="center"/>
          </w:tcPr>
          <w:p w14:paraId="7F2A9C05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3BF749E" w14:textId="77777777" w:rsidTr="00EA25DF">
        <w:tc>
          <w:tcPr>
            <w:tcW w:w="10028" w:type="dxa"/>
            <w:vAlign w:val="center"/>
          </w:tcPr>
          <w:p w14:paraId="2CED3964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2E98939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4420F8C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187616BE" w14:textId="77777777" w:rsidTr="00221246">
        <w:tc>
          <w:tcPr>
            <w:tcW w:w="10028" w:type="dxa"/>
            <w:vAlign w:val="center"/>
          </w:tcPr>
          <w:p w14:paraId="055B3E6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2FC9D63" w14:textId="77777777" w:rsidTr="00221246">
        <w:tc>
          <w:tcPr>
            <w:tcW w:w="10028" w:type="dxa"/>
            <w:vAlign w:val="center"/>
          </w:tcPr>
          <w:p w14:paraId="05532D4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B88A79A" w14:textId="77777777" w:rsidTr="00221246">
        <w:tc>
          <w:tcPr>
            <w:tcW w:w="10028" w:type="dxa"/>
            <w:vAlign w:val="center"/>
          </w:tcPr>
          <w:p w14:paraId="102EB95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857F90B" w14:textId="77777777" w:rsidTr="00221246">
        <w:tc>
          <w:tcPr>
            <w:tcW w:w="10028" w:type="dxa"/>
            <w:vAlign w:val="center"/>
          </w:tcPr>
          <w:p w14:paraId="7492A1D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D2707EF" w14:textId="77777777" w:rsidTr="00221246">
        <w:tc>
          <w:tcPr>
            <w:tcW w:w="10028" w:type="dxa"/>
            <w:vAlign w:val="center"/>
          </w:tcPr>
          <w:p w14:paraId="21F9F48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0E86F2F9" w14:textId="77777777" w:rsidTr="00221246">
        <w:tc>
          <w:tcPr>
            <w:tcW w:w="10028" w:type="dxa"/>
            <w:vAlign w:val="center"/>
          </w:tcPr>
          <w:p w14:paraId="2D681F56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7F6BBB7E" w14:textId="77777777" w:rsidTr="00221246">
        <w:tc>
          <w:tcPr>
            <w:tcW w:w="10028" w:type="dxa"/>
            <w:vAlign w:val="center"/>
          </w:tcPr>
          <w:p w14:paraId="6A23EDEE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04D08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AC09958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70E252A3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C797B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13292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1EC4C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A704A6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44C236CA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5892A8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A316BD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503C99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D586FB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08E6FF4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CBA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084C8A0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B584F9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12E6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369962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4B1CD40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24BCB1EE" w14:textId="77777777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41BF8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268C8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EAD07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4C5DF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7A119328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02C71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39D5A3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69B7A5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5B19E4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02DF877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0F475A6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14:paraId="3F64A27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14:paraId="12BAC3F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14:paraId="21FDC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9D105AF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1BD2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3DE3604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56F18A7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8D43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2D3F90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905049D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r w:rsidR="00457E6A">
        <w:rPr>
          <w:rFonts w:ascii="맑은 고딕" w:eastAsia="맑은 고딕" w:hAnsi="맑은 고딕"/>
          <w:b/>
        </w:rPr>
        <w:t>HJ</w:t>
      </w:r>
      <w:r w:rsidRPr="009A4735">
        <w:rPr>
          <w:rFonts w:ascii="맑은 고딕" w:eastAsia="맑은 고딕" w:hAnsi="맑은 고딕" w:hint="eastAsia"/>
          <w:b/>
        </w:rPr>
        <w:t>천주</w:t>
      </w:r>
      <w:r w:rsidR="00457E6A">
        <w:rPr>
          <w:rFonts w:ascii="맑은 고딕" w:eastAsia="맑은 고딕" w:hAnsi="맑은 고딕" w:hint="eastAsia"/>
          <w:b/>
        </w:rPr>
        <w:t>천보</w:t>
      </w:r>
      <w:r w:rsidRPr="009A4735">
        <w:rPr>
          <w:rFonts w:ascii="맑은 고딕" w:eastAsia="맑은 고딕" w:hAnsi="맑은 고딕" w:hint="eastAsia"/>
          <w:b/>
        </w:rPr>
        <w:t>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082FEF3D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08EE609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51BA96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3FC9B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2A2DE8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3EEDB4A5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1F9A79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19E2630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3B2BE85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E7D1079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14:paraId="2E64AEC6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037EABE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3C355BD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6610C7E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2CD2CF3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14:paraId="68C4169C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791BF70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5D6A1FE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4B56B03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57B2286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5A444CD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9F0360D" w14:textId="77777777" w:rsidR="00EF1718" w:rsidRPr="00221246" w:rsidRDefault="00492FDB" w:rsidP="008F74B0">
      <w:pPr>
        <w:pStyle w:val="aa"/>
        <w:spacing w:line="320" w:lineRule="exact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r w:rsidR="00457E6A">
        <w:rPr>
          <w:rFonts w:ascii="맑은 고딕" w:eastAsia="맑은 고딕" w:hAnsi="맑은 고딕" w:hint="eastAsia"/>
          <w:b/>
        </w:rPr>
        <w:t>H</w:t>
      </w:r>
      <w:r w:rsidR="00457E6A">
        <w:rPr>
          <w:rFonts w:ascii="맑은 고딕" w:eastAsia="맑은 고딕" w:hAnsi="맑은 고딕"/>
          <w:b/>
        </w:rPr>
        <w:t>J</w:t>
      </w:r>
      <w:r w:rsidR="00457E6A">
        <w:rPr>
          <w:rFonts w:ascii="맑은 고딕" w:eastAsia="맑은 고딕" w:hAnsi="맑은 고딕" w:hint="eastAsia"/>
          <w:b/>
        </w:rPr>
        <w:t>천원단지</w:t>
      </w:r>
      <w:r w:rsidR="00EF1718" w:rsidRPr="009A4735">
        <w:rPr>
          <w:rFonts w:ascii="맑은 고딕" w:eastAsia="맑은 고딕" w:hAnsi="맑은 고딕" w:hint="eastAsia"/>
          <w:b/>
        </w:rPr>
        <w:t>내 타</w:t>
      </w:r>
      <w:r w:rsidR="008F74B0">
        <w:rPr>
          <w:rFonts w:ascii="맑은 고딕" w:eastAsia="맑은 고딕" w:hAnsi="맑은 고딕" w:hint="eastAsia"/>
          <w:b/>
        </w:rPr>
        <w:t xml:space="preserve"> </w:t>
      </w:r>
      <w:r w:rsidR="00EF1718" w:rsidRPr="009A4735">
        <w:rPr>
          <w:rFonts w:ascii="맑은 고딕" w:eastAsia="맑은 고딕" w:hAnsi="맑은 고딕" w:hint="eastAsia"/>
          <w:b/>
        </w:rPr>
        <w:t>기관 지원여부</w:t>
      </w:r>
      <w:r w:rsidR="00EF1718" w:rsidRPr="00221246">
        <w:rPr>
          <w:rFonts w:ascii="맑은 고딕" w:eastAsia="맑은 고딕" w:hAnsi="맑은 고딕" w:hint="eastAsia"/>
        </w:rPr>
        <w:t xml:space="preserve">: </w:t>
      </w:r>
      <w:r w:rsidR="008F74B0">
        <w:rPr>
          <w:rFonts w:ascii="맑은 고딕" w:eastAsia="맑은 고딕" w:hAnsi="맑은 고딕"/>
        </w:rPr>
        <w:t>HJ</w:t>
      </w:r>
      <w:r w:rsidR="008F74B0">
        <w:rPr>
          <w:rFonts w:ascii="맑은 고딕" w:eastAsia="맑은 고딕" w:hAnsi="맑은 고딕" w:hint="eastAsia"/>
        </w:rPr>
        <w:t>매그놀리아국제</w:t>
      </w:r>
      <w:r w:rsidR="008F74B0" w:rsidRPr="00221246">
        <w:rPr>
          <w:rFonts w:ascii="맑은 고딕" w:eastAsia="맑은 고딕" w:hAnsi="맑은 고딕" w:hint="eastAsia"/>
        </w:rPr>
        <w:t>병원</w:t>
      </w:r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청심국제중고등학교</w:t>
      </w:r>
      <w:proofErr w:type="spellEnd"/>
      <w:r w:rsidR="008F74B0">
        <w:rPr>
          <w:rFonts w:ascii="맑은 고딕" w:eastAsia="맑은 고딕" w:hAnsi="맑은 고딕" w:hint="eastAsia"/>
        </w:rPr>
        <w:t>,</w:t>
      </w:r>
      <w:r w:rsidR="005400C5" w:rsidRPr="00221246">
        <w:rPr>
          <w:rFonts w:ascii="맑은 고딕" w:eastAsia="맑은 고딕" w:hAnsi="맑은 고딕" w:hint="eastAsia"/>
        </w:rPr>
        <w:t xml:space="preserve">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proofErr w:type="spellStart"/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</w:t>
      </w:r>
      <w:proofErr w:type="spellEnd"/>
      <w:r w:rsidR="00EF1718" w:rsidRPr="00221246">
        <w:rPr>
          <w:rFonts w:ascii="맑은 고딕" w:eastAsia="맑은 고딕" w:hAnsi="맑은 고딕" w:hint="eastAsia"/>
        </w:rPr>
        <w:t>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00211660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F5678C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3650F6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0D1F2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D7156E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17C6FF31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064049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6811ED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12D22AD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3C3560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5E4EED4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8AF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41AAE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4D2981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17DD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AAB196D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0FB3F58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28A4ACAF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B9D727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7FD83F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97C401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47090C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2CB0E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18ED6D95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816BD2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2449D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DEEF0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5085C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E6DF7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4B7A29F8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91A03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CCA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041E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E59D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29566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28A8E69D" w14:textId="77777777"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14:paraId="113610E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A3CE8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77DE4E1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233CA2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8D4534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667D7F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CB906B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48BA80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3761C0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143072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E2CED8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51E804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335C0F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CA2236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250597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038E90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2E7DBA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F859667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AFA3BF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3E1DD7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4DE5DF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CDAE70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9B147B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1C6FBA8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897CDE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1189EFB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528F6A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2C25AFB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713512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F8BF3C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0B244F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B1C88A0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9559FB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20C34E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5BC98A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4DBF7C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B00A60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F38397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AB26E4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2EF202F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3DA4BF9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A3DBDBC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00EE64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45806EF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65A546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6A5EBF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7CB6EB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649595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56CE71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641B0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2CC539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DEAC67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F0C635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3AEAC1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3E37ED9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194BE5E9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0FBFE54D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14:paraId="4FCC83A7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79863B39" w14:textId="77777777"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3348" w14:textId="77777777" w:rsidR="00355D8B" w:rsidRDefault="00355D8B">
      <w:r>
        <w:separator/>
      </w:r>
    </w:p>
  </w:endnote>
  <w:endnote w:type="continuationSeparator" w:id="0">
    <w:p w14:paraId="2316D847" w14:textId="77777777" w:rsidR="00355D8B" w:rsidRDefault="0035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9E98" w14:textId="77777777"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43DEE5" wp14:editId="1BCAEDCE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4EA4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-9.65pt;margin-top:-5.1pt;width:528.8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311BFEB" wp14:editId="6AFC6A2B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B65789" id="AutoShape 22" o:spid="_x0000_s1026" type="#_x0000_t32" style="position:absolute;margin-left:.05pt;margin-top:-3.8pt;width:481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457E6A"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</w:t>
    </w:r>
    <w:r w:rsidR="00457E6A">
      <w:rPr>
        <w:rFonts w:ascii="맑은 고딕" w:eastAsia="맑은 고딕" w:hAnsi="맑은 고딕"/>
        <w:noProof/>
        <w:sz w:val="22"/>
        <w:szCs w:val="22"/>
      </w:rPr>
      <w:t>HJ</w:t>
    </w:r>
    <w:r w:rsidR="00457E6A">
      <w:rPr>
        <w:rFonts w:ascii="맑은 고딕" w:eastAsia="맑은 고딕" w:hAnsi="맑은 고딕" w:hint="eastAsia"/>
        <w:noProof/>
        <w:sz w:val="22"/>
        <w:szCs w:val="22"/>
      </w:rPr>
      <w:t>천주천보</w:t>
    </w:r>
    <w:r w:rsidR="004F369A">
      <w:rPr>
        <w:rFonts w:ascii="맑은 고딕" w:eastAsia="맑은 고딕" w:hAnsi="맑은 고딕" w:hint="eastAsia"/>
        <w:noProof/>
        <w:sz w:val="22"/>
        <w:szCs w:val="22"/>
      </w:rPr>
      <w:t>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AE53B" w14:textId="77777777" w:rsidR="00355D8B" w:rsidRDefault="00355D8B">
      <w:r>
        <w:separator/>
      </w:r>
    </w:p>
  </w:footnote>
  <w:footnote w:type="continuationSeparator" w:id="0">
    <w:p w14:paraId="2CF37FDD" w14:textId="77777777" w:rsidR="00355D8B" w:rsidRDefault="00355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774AE" w14:textId="77777777" w:rsidR="00EF1718" w:rsidRDefault="0098364D">
    <w:pPr>
      <w:pStyle w:val="a4"/>
    </w:pPr>
    <w:r>
      <w:rPr>
        <w:noProof/>
      </w:rPr>
      <w:pict w14:anchorId="76C40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73542607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63A6A" w14:textId="77777777"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97FB" w14:textId="77777777" w:rsidR="00EF1718" w:rsidRDefault="0098364D">
    <w:pPr>
      <w:pStyle w:val="a4"/>
    </w:pPr>
    <w:r>
      <w:rPr>
        <w:noProof/>
      </w:rPr>
      <w:pict w14:anchorId="7081DE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 w16cid:durableId="800149442">
    <w:abstractNumId w:val="1"/>
  </w:num>
  <w:num w:numId="2" w16cid:durableId="933169721">
    <w:abstractNumId w:val="13"/>
  </w:num>
  <w:num w:numId="3" w16cid:durableId="356086487">
    <w:abstractNumId w:val="4"/>
  </w:num>
  <w:num w:numId="4" w16cid:durableId="803502275">
    <w:abstractNumId w:val="11"/>
  </w:num>
  <w:num w:numId="5" w16cid:durableId="2050566980">
    <w:abstractNumId w:val="10"/>
  </w:num>
  <w:num w:numId="6" w16cid:durableId="1803157997">
    <w:abstractNumId w:val="9"/>
  </w:num>
  <w:num w:numId="7" w16cid:durableId="130902596">
    <w:abstractNumId w:val="6"/>
  </w:num>
  <w:num w:numId="8" w16cid:durableId="1316228898">
    <w:abstractNumId w:val="8"/>
  </w:num>
  <w:num w:numId="9" w16cid:durableId="1891114894">
    <w:abstractNumId w:val="7"/>
  </w:num>
  <w:num w:numId="10" w16cid:durableId="921140166">
    <w:abstractNumId w:val="12"/>
  </w:num>
  <w:num w:numId="11" w16cid:durableId="280498964">
    <w:abstractNumId w:val="0"/>
  </w:num>
  <w:num w:numId="12" w16cid:durableId="1394503714">
    <w:abstractNumId w:val="5"/>
  </w:num>
  <w:num w:numId="13" w16cid:durableId="1321495854">
    <w:abstractNumId w:val="14"/>
  </w:num>
  <w:num w:numId="14" w16cid:durableId="955983004">
    <w:abstractNumId w:val="2"/>
  </w:num>
  <w:num w:numId="15" w16cid:durableId="1377437726">
    <w:abstractNumId w:val="3"/>
  </w:num>
  <w:num w:numId="16" w16cid:durableId="8982450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704CB"/>
    <w:rsid w:val="0018162E"/>
    <w:rsid w:val="0018252C"/>
    <w:rsid w:val="00183677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574B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06DC3"/>
    <w:rsid w:val="00410D91"/>
    <w:rsid w:val="004149C3"/>
    <w:rsid w:val="004255A0"/>
    <w:rsid w:val="004448C0"/>
    <w:rsid w:val="00457E6A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8401D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35B2E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76F6E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8F3543"/>
    <w:rsid w:val="008F74B0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64D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4276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73BBF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2B3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34F2F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307B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0658A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4:docId w14:val="3E75B58F"/>
  <w15:docId w15:val="{3C97A80E-74D1-41A0-94B6-2D21F65E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F492-72AB-4DE4-9028-7FC0C0A7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27</TotalTime>
  <Pages>5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2449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 형철</cp:lastModifiedBy>
  <cp:revision>21</cp:revision>
  <cp:lastPrinted>2025-03-12T04:49:00Z</cp:lastPrinted>
  <dcterms:created xsi:type="dcterms:W3CDTF">2015-03-15T23:33:00Z</dcterms:created>
  <dcterms:modified xsi:type="dcterms:W3CDTF">2025-03-12T04:49:00Z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