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(고등학교는  단과대학, 학과, 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>(         )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1995/3</w:t>
            </w:r>
            <w:r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1997/7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26개</w:t>
            </w:r>
            <w:r w:rsidR="00E90752" w:rsidRPr="00942E62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홍길동</w:t>
            </w: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6500가정</w:t>
            </w: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6</w:t>
            </w:r>
            <w:r w:rsidRPr="005147D3">
              <w:rPr>
                <w:rFonts w:ascii="맑은 고딕" w:eastAsia="맑은 고딕" w:hAnsi="맑은 고딕" w:cs="Arial" w:hint="eastAsia"/>
              </w:rPr>
              <w:t>0세</w:t>
            </w: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5147D3">
              <w:rPr>
                <w:rFonts w:ascii="맑은 고딕" w:eastAsia="맑은 고딕" w:hAnsi="맑은 고딕" w:hint="eastAsia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bookmarkStart w:id="0" w:name="_GoBack"/>
        <w:bookmarkEnd w:id="0"/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청심빌리지,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C44" w:rsidRDefault="00DD3C44">
      <w:r>
        <w:separator/>
      </w:r>
    </w:p>
  </w:endnote>
  <w:endnote w:type="continuationSeparator" w:id="0">
    <w:p w:rsidR="00DD3C44" w:rsidRDefault="00DD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-2002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400000000000000"/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F6A" w:rsidRPr="00942E62" w:rsidRDefault="00DA7435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>
      <w:rPr>
        <w:rFonts w:ascii="맑은 고딕" w:eastAsia="맑은 고딕" w:hAnsi="맑은 고딕" w:hint="eastAsia"/>
        <w:noProof/>
        <w:sz w:val="22"/>
        <w:szCs w:val="22"/>
      </w:rPr>
      <w:t>천</w:t>
    </w:r>
    <w:r w:rsidR="00742C44">
      <w:rPr>
        <w:rFonts w:ascii="맑은 고딕" w:eastAsia="맑은 고딕" w:hAnsi="맑은 고딕" w:hint="eastAsia"/>
        <w:noProof/>
        <w:sz w:val="22"/>
        <w:szCs w:val="22"/>
      </w:rPr>
      <w:t xml:space="preserve"> </w:t>
    </w:r>
    <w:r>
      <w:rPr>
        <w:rFonts w:ascii="맑은 고딕" w:eastAsia="맑은 고딕" w:hAnsi="맑은 고딕" w:hint="eastAsia"/>
        <w:noProof/>
        <w:sz w:val="22"/>
        <w:szCs w:val="22"/>
      </w:rPr>
      <w:t>정 궁</w:t>
    </w:r>
    <w:r w:rsidR="00742C44">
      <w:rPr>
        <w:rFonts w:ascii="맑은 고딕" w:eastAsia="맑은 고딕" w:hAnsi="맑은 고딕" w:hint="eastAsia"/>
        <w:noProof/>
        <w:sz w:val="22"/>
        <w:szCs w:val="22"/>
      </w:rPr>
      <w:t xml:space="preserve"> 본 부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C44" w:rsidRDefault="00DD3C44">
      <w:r>
        <w:separator/>
      </w:r>
    </w:p>
  </w:footnote>
  <w:footnote w:type="continuationSeparator" w:id="0">
    <w:p w:rsidR="00DD3C44" w:rsidRDefault="00DD3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DA743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Pr="006A6E8C" w:rsidRDefault="00DA7435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DA743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3" type="connector" idref="#_x0000_s2070"/>
        <o:r id="V:Rule4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435"/>
    <w:rsid w:val="00DA7AEB"/>
    <w:rsid w:val="00DB04EB"/>
    <w:rsid w:val="00DD3775"/>
    <w:rsid w:val="00DD3C44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D3318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  <w15:docId w15:val="{91447135-A382-461B-9C1B-9B524934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15</TotalTime>
  <Pages>5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2556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설훈석</cp:lastModifiedBy>
  <cp:revision>9</cp:revision>
  <cp:lastPrinted>2015-12-07T07:11:00Z</cp:lastPrinted>
  <dcterms:created xsi:type="dcterms:W3CDTF">2013-03-13T04:56:00Z</dcterms:created>
  <dcterms:modified xsi:type="dcterms:W3CDTF">2018-11-19T00:35:00Z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