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2C092020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7BEC144" w14:textId="7777777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14:paraId="75223DF8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14:paraId="3DB044D6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58990007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2E4D956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7168FA6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635A98B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25A2260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08F6140B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0A2FC9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07BFE8F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685A3974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14:paraId="685B130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570B8581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36BA05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32F237B7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11503DBA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4E5CBEA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E0A02A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00D887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52393EE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79301A7B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4574E1B6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14:paraId="3003D4D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BFBC0A3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01143E0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009D1E7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26A769DE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7F95416C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0C20BA9E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2419FAC5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13B60AF8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14:paraId="49CF96CC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3BD8ED9F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04F188C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5EA3E84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113FF4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07354C2B" w14:textId="1792C1B1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22B7CD6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28C0CF08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756D7492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031DEA59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2DB40A03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6EF0D8FA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1360BDF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7D32214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49CF0745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2656D023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6B7BA208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01040C8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5B2984CB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0164149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777750EA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376817F5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2F6BF1D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1AB09CD9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62D848B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1E6AA70B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7C970F8F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14:paraId="4A3CD47D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41694395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047DF7B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6F94FAE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7E528DA8" w14:textId="3D3B8CC0" w:rsidR="0064352C" w:rsidRPr="00942E62" w:rsidRDefault="0064352C" w:rsidP="0064352C">
      <w:pPr>
        <w:pStyle w:val="aa"/>
        <w:spacing w:line="360" w:lineRule="auto"/>
        <w:rPr>
          <w:rFonts w:ascii="맑은 고딕" w:eastAsia="맑은 고딕" w:hAnsi="맑은 고딕"/>
          <w:b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 xml:space="preserve">▷ 기타 자세한 사항은 </w:t>
      </w:r>
      <w:r w:rsidR="006D70C3">
        <w:rPr>
          <w:rFonts w:ascii="맑은 고딕" w:eastAsia="맑은 고딕" w:hAnsi="맑은 고딕" w:hint="eastAsia"/>
          <w:sz w:val="22"/>
          <w:szCs w:val="22"/>
        </w:rPr>
        <w:t>담당자 통해</w:t>
      </w:r>
      <w:r w:rsidRPr="00942E62">
        <w:rPr>
          <w:rFonts w:ascii="맑은 고딕" w:eastAsia="맑은 고딕" w:hAnsi="맑은 고딕" w:hint="eastAsia"/>
          <w:sz w:val="22"/>
          <w:szCs w:val="22"/>
        </w:rPr>
        <w:t xml:space="preserve"> 문의 바랍니다</w:t>
      </w:r>
      <w:r w:rsidRPr="00942E62">
        <w:rPr>
          <w:rFonts w:ascii="맑은 고딕" w:eastAsia="맑은 고딕" w:hAnsi="맑은 고딕" w:hint="eastAsia"/>
          <w:b/>
          <w:sz w:val="22"/>
          <w:szCs w:val="22"/>
        </w:rPr>
        <w:t>.</w:t>
      </w:r>
    </w:p>
    <w:p w14:paraId="401160C4" w14:textId="77777777"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12CBFD0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75BA070E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14:paraId="7CADABB4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DA10FE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6EBDFF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FBF8C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A8388F0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294444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14:paraId="44F212D0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CC789F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6E04CF3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98EBFA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5A827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F4CF10B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C80198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14:paraId="55A6C156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5C8934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AC7AD5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952B20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2485CB28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3BCF91FA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251FF27F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0A0BB0A1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953D9DA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20D989B1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4840AC4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9DD5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1EF5FA78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D83CDED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47FFB3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CD4C85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169244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14:paraId="14BA1A40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D96972C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5325B0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27DC33C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A3CC5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795258C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428DC41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3A7B091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32D963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7EF1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ACCAAB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DE20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3C4754AC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FCE4120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56A55D96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04322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053399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799533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01A4EA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178830C4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71B877DD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EC3805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0D2002E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201BCAE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654302B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56CBEC5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8359DFD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BFAE67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1367A71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0A80F03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0F8B90C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83DB0E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44FC6122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CDB537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51EEC82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E63E1A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8D3FCB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792AB6F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C7889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CF8C0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3ACDF8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60FCEBA5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21273E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4A21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B290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B0258F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41D0BD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5C5C2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748E3B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255CF4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11F01CC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1E8FC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32234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7F6D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B97944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12008B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FA17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733208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353638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46F1C253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5D94C65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89487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AE407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D093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B88B02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25DB4C3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908D29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83020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43B8C6B0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1315"/>
        <w:gridCol w:w="1189"/>
      </w:tblGrid>
      <w:tr w:rsidR="00E90752" w:rsidRPr="00942E62" w14:paraId="00FA8022" w14:textId="77777777" w:rsidTr="002903EF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22AB344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15" w:type="dxa"/>
            <w:gridSpan w:val="2"/>
            <w:vAlign w:val="center"/>
          </w:tcPr>
          <w:p w14:paraId="1D01D95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6AFCC6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28" w:type="dxa"/>
            <w:gridSpan w:val="2"/>
            <w:vAlign w:val="center"/>
          </w:tcPr>
          <w:p w14:paraId="7E65CC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14" w:type="dxa"/>
            <w:gridSpan w:val="2"/>
            <w:shd w:val="clear" w:color="auto" w:fill="F3F3F3"/>
            <w:vAlign w:val="center"/>
          </w:tcPr>
          <w:p w14:paraId="225D57D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16" w:type="dxa"/>
            <w:gridSpan w:val="2"/>
            <w:vAlign w:val="center"/>
          </w:tcPr>
          <w:p w14:paraId="7200718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shd w:val="clear" w:color="auto" w:fill="F3F3F3"/>
            <w:vAlign w:val="center"/>
          </w:tcPr>
          <w:p w14:paraId="16113E3D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189" w:type="dxa"/>
            <w:vAlign w:val="center"/>
          </w:tcPr>
          <w:p w14:paraId="2E8D622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377C570C" w14:textId="77777777" w:rsidTr="002903EF">
        <w:trPr>
          <w:cantSplit/>
          <w:trHeight w:val="340"/>
          <w:jc w:val="center"/>
        </w:trPr>
        <w:tc>
          <w:tcPr>
            <w:tcW w:w="1312" w:type="dxa"/>
            <w:gridSpan w:val="2"/>
            <w:shd w:val="clear" w:color="auto" w:fill="F3F3F3"/>
            <w:vAlign w:val="center"/>
          </w:tcPr>
          <w:p w14:paraId="25123A4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15" w:type="dxa"/>
            <w:gridSpan w:val="2"/>
            <w:vAlign w:val="center"/>
          </w:tcPr>
          <w:p w14:paraId="475333F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15" w:type="dxa"/>
            <w:gridSpan w:val="2"/>
            <w:shd w:val="clear" w:color="auto" w:fill="F3F3F3"/>
            <w:vAlign w:val="center"/>
          </w:tcPr>
          <w:p w14:paraId="5DFCDB6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42" w:type="dxa"/>
            <w:gridSpan w:val="4"/>
            <w:vAlign w:val="center"/>
          </w:tcPr>
          <w:p w14:paraId="487A437B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16" w:type="dxa"/>
            <w:gridSpan w:val="2"/>
            <w:shd w:val="clear" w:color="auto" w:fill="F3F3F3"/>
            <w:vAlign w:val="center"/>
          </w:tcPr>
          <w:p w14:paraId="157B949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04" w:type="dxa"/>
            <w:gridSpan w:val="2"/>
            <w:vAlign w:val="center"/>
          </w:tcPr>
          <w:p w14:paraId="40FFFC3C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1EAE0C6C" w14:textId="77777777" w:rsidTr="002903EF">
        <w:trPr>
          <w:cantSplit/>
          <w:trHeight w:val="340"/>
          <w:jc w:val="center"/>
        </w:trPr>
        <w:tc>
          <w:tcPr>
            <w:tcW w:w="1049" w:type="dxa"/>
            <w:vMerge w:val="restart"/>
            <w:shd w:val="clear" w:color="auto" w:fill="F3F3F3"/>
            <w:vAlign w:val="center"/>
          </w:tcPr>
          <w:p w14:paraId="208C100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50" w:type="dxa"/>
            <w:gridSpan w:val="2"/>
            <w:shd w:val="clear" w:color="auto" w:fill="F3F3F3"/>
            <w:vAlign w:val="center"/>
          </w:tcPr>
          <w:p w14:paraId="384F9DC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51" w:type="dxa"/>
            <w:gridSpan w:val="2"/>
            <w:shd w:val="clear" w:color="auto" w:fill="F3F3F3"/>
            <w:vAlign w:val="center"/>
          </w:tcPr>
          <w:p w14:paraId="6165C9B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55" w:type="dxa"/>
            <w:gridSpan w:val="2"/>
            <w:shd w:val="clear" w:color="auto" w:fill="F3F3F3"/>
            <w:vAlign w:val="center"/>
          </w:tcPr>
          <w:p w14:paraId="18F76DA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173" w:type="dxa"/>
            <w:gridSpan w:val="4"/>
            <w:shd w:val="clear" w:color="auto" w:fill="F3F3F3"/>
            <w:vAlign w:val="center"/>
          </w:tcPr>
          <w:p w14:paraId="6737990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26" w:type="dxa"/>
            <w:gridSpan w:val="3"/>
            <w:shd w:val="clear" w:color="auto" w:fill="F3F3F3"/>
            <w:vAlign w:val="center"/>
          </w:tcPr>
          <w:p w14:paraId="5AF5B1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08D65FF0" w14:textId="77777777" w:rsidTr="002903EF">
        <w:trPr>
          <w:cantSplit/>
          <w:trHeight w:val="340"/>
          <w:jc w:val="center"/>
        </w:trPr>
        <w:tc>
          <w:tcPr>
            <w:tcW w:w="1049" w:type="dxa"/>
            <w:vMerge/>
            <w:vAlign w:val="center"/>
          </w:tcPr>
          <w:p w14:paraId="161F452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0" w:type="dxa"/>
            <w:gridSpan w:val="2"/>
            <w:vAlign w:val="center"/>
          </w:tcPr>
          <w:p w14:paraId="48ACD2A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1" w:type="dxa"/>
            <w:gridSpan w:val="2"/>
            <w:vAlign w:val="center"/>
          </w:tcPr>
          <w:p w14:paraId="291ABA5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55" w:type="dxa"/>
            <w:gridSpan w:val="2"/>
            <w:vAlign w:val="center"/>
          </w:tcPr>
          <w:p w14:paraId="016C96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19" w:type="dxa"/>
            <w:gridSpan w:val="2"/>
            <w:vAlign w:val="center"/>
          </w:tcPr>
          <w:p w14:paraId="3DDA1505" w14:textId="23C7195C" w:rsidR="00E90752" w:rsidRPr="008A1B8B" w:rsidRDefault="00886B4C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>
              <w:rPr>
                <w:rFonts w:ascii="맑은 고딕" w:eastAsia="맑은 고딕" w:hAnsi="맑은 고딕" w:hint="eastAsia"/>
                <w:color w:val="FF0000"/>
              </w:rPr>
              <w:t>예)</w:t>
            </w:r>
            <w:r w:rsidR="00492FDB"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54" w:type="dxa"/>
            <w:gridSpan w:val="2"/>
            <w:vAlign w:val="center"/>
          </w:tcPr>
          <w:p w14:paraId="72652573" w14:textId="2B10E3A1" w:rsidR="00E90752" w:rsidRPr="008A1B8B" w:rsidRDefault="00886B4C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>
              <w:rPr>
                <w:rFonts w:ascii="맑은 고딕" w:eastAsia="맑은 고딕" w:hAnsi="맑은 고딕" w:hint="eastAsia"/>
                <w:color w:val="FF0000"/>
              </w:rPr>
              <w:t>예)</w:t>
            </w:r>
            <w:r w:rsidR="00492FDB"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26" w:type="dxa"/>
            <w:gridSpan w:val="3"/>
            <w:vAlign w:val="center"/>
          </w:tcPr>
          <w:p w14:paraId="2D5AA0C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32B40C6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33FD93E2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4D60A37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0F6B637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25D3D3A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4A6A839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7346B88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7B22053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632FA1B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355CD2D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45121DC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630D760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16757B0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14:paraId="7FB2830B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221F24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FD5EB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6CA5727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2224DE5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B71FEA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5F441B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2E39406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643A1AF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7E5A272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D854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2D0F8502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476E73B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735B2DF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0BFE624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90DDF3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4648E159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242AA1C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28DDDF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6787F6F5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661A0CB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1067928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706D96D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3740A6B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74F9DA83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50D48919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040C2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14:paraId="3F8041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36661AD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062092A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AA6133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03CE27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AC8471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05B499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9230DC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3FA4720F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049C5D0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DA979F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B8907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88BAED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1BFB7D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2FB7F8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55742A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186C8E03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22B8732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77B5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4557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0407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563C8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1A7A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88994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7861564C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790C76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3FA59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C0A1D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50E9FD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D169495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64EE8AD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4118C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FF720B2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9389C0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7245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A0F5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B98D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F280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1182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728F7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168AF733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76AE43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66223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3BECB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F482D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4D5172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A513E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4B79C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6C3A0C55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5C7742F5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09F80A8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0BB9657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6276607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725EC39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3881567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4DEBD1D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009EFF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18483FF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26CB6B2F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64DBB9E4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3F6CF01A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65096C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CB45D9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6E76CD15" w14:textId="66CEC39F" w:rsidR="005147D3" w:rsidRPr="005C2FB9" w:rsidRDefault="00886B4C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>
              <w:rPr>
                <w:rFonts w:ascii="맑은 고딕" w:eastAsia="맑은 고딕" w:hAnsi="맑은 고딕" w:cs="Arial" w:hint="eastAsia"/>
                <w:color w:val="FF0000"/>
              </w:rPr>
              <w:t>예)</w:t>
            </w:r>
            <w:r w:rsidR="005147D3"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5EA6820F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34D854CA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6A398CF7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CE1D9CA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527C2C65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5143E77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514A2A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73B04D8F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4D9C5AF0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025989ED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400CE951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4A5FA650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55001CAE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00BFF6A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5F666E4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77A2C06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39BB8CA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6B0FB1B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5421AB85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ABDF8D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10B2D1A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0059317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8CBEF3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42A5A970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6862116A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154306A6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4762BA70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1973401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672D8B44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372090A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75988D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14:paraId="40E29E5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0E0E5A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5ED69859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699F6B04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3D96CB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103B9916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448C2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35C206A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F85A42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74F87A6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7CF82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0449645D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E9BF61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14:paraId="596C893A" w14:textId="77777777"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14:paraId="33D964AA" w14:textId="05B21774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10ED141C" w14:textId="77777777" w:rsidTr="004B2022">
        <w:trPr>
          <w:trHeight w:val="1903"/>
        </w:trPr>
        <w:tc>
          <w:tcPr>
            <w:tcW w:w="10402" w:type="dxa"/>
          </w:tcPr>
          <w:p w14:paraId="4AFAC1E4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6DE3C5ED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14:paraId="0DC44BD3" w14:textId="7633434C" w:rsidR="00EF186C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□통일세계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EF186C">
        <w:rPr>
          <w:rFonts w:ascii="맑은 고딕" w:eastAsia="맑은 고딕" w:hAnsi="맑은 고딕" w:hint="eastAsia"/>
        </w:rPr>
        <w:t>가정연합</w:t>
      </w:r>
      <w:r w:rsidRPr="00221246">
        <w:rPr>
          <w:rFonts w:ascii="맑은 고딕" w:eastAsia="맑은 고딕" w:hAnsi="맑은 고딕" w:hint="eastAsia"/>
        </w:rPr>
        <w:t xml:space="preserve"> 홈페이지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>□</w:t>
      </w:r>
      <w:r w:rsidR="00EF186C">
        <w:rPr>
          <w:rFonts w:ascii="맑은 고딕" w:eastAsia="맑은 고딕" w:hAnsi="맑은 고딕" w:hint="eastAsia"/>
        </w:rPr>
        <w:t>천원궁천원교회</w:t>
      </w:r>
    </w:p>
    <w:p w14:paraId="18DC50A3" w14:textId="3FC99A28" w:rsidR="00221246" w:rsidRPr="00221246" w:rsidRDefault="00EF186C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□</w:t>
      </w:r>
      <w:r w:rsidR="00221246" w:rsidRPr="00221246">
        <w:rPr>
          <w:rFonts w:ascii="맑은 고딕" w:eastAsia="맑은 고딕" w:hAnsi="맑은 고딕" w:hint="eastAsia"/>
        </w:rPr>
        <w:t>지인의 추천을 통해서 알게 되었다.</w:t>
      </w:r>
    </w:p>
    <w:p w14:paraId="570E4C0A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A87F8C4" w14:textId="3DA05284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5759BF8F" w14:textId="77777777" w:rsidTr="004B2022">
        <w:trPr>
          <w:trHeight w:val="1903"/>
        </w:trPr>
        <w:tc>
          <w:tcPr>
            <w:tcW w:w="10402" w:type="dxa"/>
          </w:tcPr>
          <w:p w14:paraId="1132725B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2916BB20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25302888" w14:textId="6486ADBF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24F1C8F3" w14:textId="77777777" w:rsidTr="004E3130">
        <w:trPr>
          <w:trHeight w:val="1595"/>
        </w:trPr>
        <w:tc>
          <w:tcPr>
            <w:tcW w:w="10402" w:type="dxa"/>
          </w:tcPr>
          <w:p w14:paraId="7ABC4D63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6AB6E106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78C8887C" w14:textId="70D2EA2D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74053F23" w14:textId="77777777" w:rsidTr="004E3130">
        <w:trPr>
          <w:trHeight w:val="1698"/>
        </w:trPr>
        <w:tc>
          <w:tcPr>
            <w:tcW w:w="10402" w:type="dxa"/>
          </w:tcPr>
          <w:p w14:paraId="23224030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0854096B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7DB6EECE" w14:textId="1A427929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p w14:paraId="36C898D4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1DED53F8" w14:textId="77777777" w:rsidTr="004B2022">
        <w:trPr>
          <w:trHeight w:val="1903"/>
        </w:trPr>
        <w:tc>
          <w:tcPr>
            <w:tcW w:w="10402" w:type="dxa"/>
          </w:tcPr>
          <w:p w14:paraId="489BD954" w14:textId="77777777" w:rsid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34BB0C83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49C8232D" w14:textId="632E0008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</w:t>
      </w:r>
      <w:r w:rsidR="004E3130">
        <w:rPr>
          <w:rFonts w:ascii="맑은 고딕" w:eastAsia="맑은 고딕" w:hAnsi="맑은 고딕" w:hint="eastAsia"/>
          <w:b/>
        </w:rPr>
        <w:t xml:space="preserve"> 및 경험</w:t>
      </w:r>
      <w:r w:rsidR="0005475E" w:rsidRPr="009A4735">
        <w:rPr>
          <w:rFonts w:ascii="맑은 고딕" w:eastAsia="맑은 고딕" w:hAnsi="맑은 고딕" w:hint="eastAsia"/>
          <w:b/>
        </w:rPr>
        <w:t>에서 나타나는</w:t>
      </w:r>
      <w:r w:rsidR="004E3130">
        <w:rPr>
          <w:rFonts w:ascii="맑은 고딕" w:eastAsia="맑은 고딕" w:hAnsi="맑은 고딕" w:hint="eastAsia"/>
          <w:b/>
        </w:rPr>
        <w:t xml:space="preserve"> 사례를 근거로</w:t>
      </w:r>
      <w:r w:rsidR="0005475E" w:rsidRPr="009A4735">
        <w:rPr>
          <w:rFonts w:ascii="맑은 고딕" w:eastAsia="맑은 고딕" w:hAnsi="맑은 고딕" w:hint="eastAsia"/>
          <w:b/>
        </w:rPr>
        <w:t>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02"/>
      </w:tblGrid>
      <w:tr w:rsidR="004E3130" w14:paraId="7992A198" w14:textId="77777777" w:rsidTr="004B2022">
        <w:trPr>
          <w:trHeight w:val="1903"/>
        </w:trPr>
        <w:tc>
          <w:tcPr>
            <w:tcW w:w="10402" w:type="dxa"/>
          </w:tcPr>
          <w:p w14:paraId="42094B18" w14:textId="77777777" w:rsidR="004E3130" w:rsidRPr="004E3130" w:rsidRDefault="004E3130" w:rsidP="004B2022">
            <w:pPr>
              <w:pStyle w:val="aa"/>
              <w:spacing w:line="240" w:lineRule="auto"/>
              <w:rPr>
                <w:rFonts w:ascii="맑은 고딕" w:eastAsia="맑은 고딕" w:hAnsi="맑은 고딕"/>
                <w:b/>
              </w:rPr>
            </w:pPr>
          </w:p>
        </w:tc>
      </w:tr>
    </w:tbl>
    <w:p w14:paraId="094E482C" w14:textId="77777777" w:rsidR="004E3130" w:rsidRDefault="004E3130" w:rsidP="004E3130">
      <w:pPr>
        <w:pStyle w:val="aa"/>
        <w:spacing w:line="240" w:lineRule="auto"/>
        <w:rPr>
          <w:rFonts w:ascii="맑은 고딕" w:eastAsia="맑은 고딕" w:hAnsi="맑은 고딕"/>
          <w:b/>
        </w:rPr>
      </w:pPr>
    </w:p>
    <w:p w14:paraId="43DB72DC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02B3B6B5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4D22EF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E5FFD4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6383DD2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54C773D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5792D0F9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374E8B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770F84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296872A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2703CB1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C50F823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67D3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4822DC1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C62160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9F3E2C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94C47DB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E6D813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47F1BF6" w14:textId="77777777" w:rsidTr="004E3130">
        <w:trPr>
          <w:trHeight w:val="433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1A01E6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5E5613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BCF58C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3C8E271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725DBD8E" w14:textId="77777777" w:rsidTr="004E3130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B608E7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1245A2B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47F8D7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7C62B8F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AD539AA" w14:textId="77777777" w:rsidTr="004E3130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02DFE8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5F8A4BF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7915B8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70721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211204DA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B50EDB8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438E7B3F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7ABC937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F72447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DB8D24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668F51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606AD485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4C1AF33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40F1117E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7B38F56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532C2A97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7E0FE2B8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171D16F4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52063AE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540F56F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6B88E6EC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427997C4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DC01BD6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AEBC575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DF8AE3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8406D2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4AA7CCE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26C970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47489549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202FD6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47BF775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1751025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19D2CE7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7C2DDC4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93DF5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1ED0EC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6E5D159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1293F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9C29825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953AB84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5496819F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9E7CC42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5C93C9A1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AB1489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3F8697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321B18E3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54CDEB3B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CF7A3B4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34FFC4B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E8EA32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1163488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BEA410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2A332319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C62506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875B48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595A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9E501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A334F2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06D6413D" w14:textId="77777777"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3C45769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4917BC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6FCE9E0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E3C37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16978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49208D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0BB0B4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633EA9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A78A0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2AB8E2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497055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0A56817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B346BC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0B56D7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7A5569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517A86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F76D65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CF85F8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2E57A8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D09253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A3502A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899AAA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90A9068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EB3212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9F47A8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552C01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E5612E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38CDF0F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F27B0A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720C4B9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BBA03FC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0B06FB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A8818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A37D236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06ECA3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13E616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8B26D2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5513D8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85D3A7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12B2AC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EB2433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B992F24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1DBD4AD1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7CA0F6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569CB81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1EC058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684C412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54F8FC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0B8E02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06B556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52B2C33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F7D3DA6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66A0082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EF84B3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58A850F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2BA21CF2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53D3FB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14:paraId="19C2141E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6E1F7932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960619" w14:textId="77777777" w:rsidR="00795260" w:rsidRDefault="00795260">
      <w:r>
        <w:separator/>
      </w:r>
    </w:p>
  </w:endnote>
  <w:endnote w:type="continuationSeparator" w:id="0">
    <w:p w14:paraId="34E66A15" w14:textId="77777777" w:rsidR="00795260" w:rsidRDefault="00795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1E687" w14:textId="77777777" w:rsidR="00504F6A" w:rsidRPr="00942E62" w:rsidRDefault="002903EF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 w14:anchorId="77CC1E36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 w14:anchorId="6CAFFCEB"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7970D2" w14:textId="77777777" w:rsidR="00795260" w:rsidRDefault="00795260">
      <w:r>
        <w:separator/>
      </w:r>
    </w:p>
  </w:footnote>
  <w:footnote w:type="continuationSeparator" w:id="0">
    <w:p w14:paraId="2B275745" w14:textId="77777777" w:rsidR="00795260" w:rsidRDefault="00795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2ACA58" w14:textId="77777777" w:rsidR="00EF1718" w:rsidRDefault="002903EF">
    <w:pPr>
      <w:pStyle w:val="a4"/>
    </w:pPr>
    <w:r>
      <w:rPr>
        <w:noProof/>
      </w:rPr>
      <w:pict w14:anchorId="4B71EB2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6CA13735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84A627" w14:textId="77777777" w:rsidR="00EF1718" w:rsidRPr="006A6E8C" w:rsidRDefault="002903EF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6C579A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1F233B" w14:textId="77777777" w:rsidR="00EF1718" w:rsidRDefault="002903EF">
    <w:pPr>
      <w:pStyle w:val="a4"/>
    </w:pPr>
    <w:r>
      <w:rPr>
        <w:noProof/>
      </w:rPr>
      <w:pict w14:anchorId="3686B4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3" type="connector" idref="#_x0000_s2070"/>
        <o:r id="V:Rule4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03EF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30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D70C3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86B4C"/>
    <w:rsid w:val="00896FD3"/>
    <w:rsid w:val="008A1B8B"/>
    <w:rsid w:val="008A3618"/>
    <w:rsid w:val="008B270B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186C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4:docId w14:val="46B4C808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27</TotalTime>
  <Pages>5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2509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중남</cp:lastModifiedBy>
  <cp:revision>15</cp:revision>
  <cp:lastPrinted>2015-12-07T07:11:00Z</cp:lastPrinted>
  <dcterms:created xsi:type="dcterms:W3CDTF">2013-03-13T04:56:00Z</dcterms:created>
  <dcterms:modified xsi:type="dcterms:W3CDTF">2021-07-19T08:27:00Z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