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2C092020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7BEC144" w14:textId="77777777"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14:paraId="75223DF8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※ 입사지원서는 본인이 직접 정확히 작성하여야 하며, 차후 허위임이 판명될 시는 입사를 </w:t>
      </w:r>
      <w:proofErr w:type="gramStart"/>
      <w:r w:rsidRPr="00942E62">
        <w:rPr>
          <w:rFonts w:ascii="맑은 고딕" w:eastAsia="맑은 고딕" w:hAnsi="맑은 고딕" w:hint="eastAsia"/>
          <w:sz w:val="22"/>
          <w:szCs w:val="22"/>
        </w:rPr>
        <w:t>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</w:t>
      </w:r>
      <w:proofErr w:type="gramEnd"/>
      <w:r w:rsidRPr="00942E62">
        <w:rPr>
          <w:rFonts w:ascii="맑은 고딕" w:eastAsia="맑은 고딕" w:hAnsi="맑은 고딕" w:hint="eastAsia"/>
          <w:sz w:val="22"/>
          <w:szCs w:val="22"/>
        </w:rPr>
        <w:t xml:space="preserve"> 수 있습니다.</w:t>
      </w:r>
    </w:p>
    <w:p w14:paraId="3DB044D6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58990007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2E4D956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7168FA6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635A98B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25A2260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08F6140B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0A2FC9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07BFE8F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685A3974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포토샵 등을 통하여 수정이 되지 않은 사진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첨부바랍니다.(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685B130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570B8581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36BA0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32F237B7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11503DBA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14:paraId="4E5CBEA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E0A02A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00D887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52393EE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79301A7B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proofErr w:type="gramEnd"/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4574E1B6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, 학과, 학점 입력 불필요)</w:t>
            </w:r>
          </w:p>
        </w:tc>
        <w:tc>
          <w:tcPr>
            <w:tcW w:w="1324" w:type="dxa"/>
            <w:vAlign w:val="center"/>
          </w:tcPr>
          <w:p w14:paraId="3003D4D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BFBC0A3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01143E0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009D1E7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26A769DE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7F95416C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0C20BA9E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2419FAC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13B60AF8" w14:textId="77777777"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  <w:proofErr w:type="spellEnd"/>
          </w:p>
        </w:tc>
        <w:tc>
          <w:tcPr>
            <w:tcW w:w="6153" w:type="dxa"/>
            <w:vAlign w:val="center"/>
          </w:tcPr>
          <w:p w14:paraId="49CF96CC" w14:textId="77777777"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축복가정을 </w:t>
            </w:r>
            <w:proofErr w:type="gramStart"/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</w:t>
            </w:r>
            <w:proofErr w:type="gramEnd"/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3BD8ED9F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04F188C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5EA3E84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113FF4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07354C2B" w14:textId="1792C1B1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22B7CD6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28C0CF08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56D7492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031DEA59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2DB40A03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6EF0D8FA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1360BDF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7D32214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49CF0745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2656D023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6B7BA208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01040C8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5B2984CB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0164149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777750EA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376817F5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2F6BF1D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AB09CD9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2D848B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E6AA70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7C970F8F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하여 </w:t>
            </w:r>
            <w:proofErr w:type="gramStart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제출 합니다</w:t>
            </w:r>
            <w:proofErr w:type="gramEnd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</w:p>
        </w:tc>
        <w:tc>
          <w:tcPr>
            <w:tcW w:w="1324" w:type="dxa"/>
            <w:vAlign w:val="center"/>
          </w:tcPr>
          <w:p w14:paraId="4A3CD47D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1694395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047DF7B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6F94FAE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7E528DA8" w14:textId="3D3B8CC0"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6D70C3">
        <w:rPr>
          <w:rFonts w:ascii="맑은 고딕" w:eastAsia="맑은 고딕" w:hAnsi="맑은 고딕" w:hint="eastAsia"/>
          <w:sz w:val="22"/>
          <w:szCs w:val="22"/>
        </w:rPr>
        <w:t>담당자 통해</w:t>
      </w:r>
      <w:r w:rsidRPr="00942E62">
        <w:rPr>
          <w:rFonts w:ascii="맑은 고딕" w:eastAsia="맑은 고딕" w:hAnsi="맑은 고딕" w:hint="eastAsia"/>
          <w:sz w:val="22"/>
          <w:szCs w:val="22"/>
        </w:rPr>
        <w:t xml:space="preserve">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14:paraId="401160C4" w14:textId="77777777"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14:paraId="712CBFD0" w14:textId="77777777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BA070E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14:paraId="7CADABB4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A10FE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6EBDFF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F8C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A8388F0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4444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신입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경력</w:t>
            </w:r>
          </w:p>
        </w:tc>
      </w:tr>
      <w:tr w:rsidR="00FF4A49" w:rsidRPr="00942E62" w14:paraId="44F212D0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C789F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E04CF3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98EBFA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27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F4CF10B" w14:textId="77777777"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80198" w14:textId="77777777"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proofErr w:type="gramStart"/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 xml:space="preserve">(  </w:t>
            </w:r>
            <w:proofErr w:type="gramEnd"/>
            <w:r w:rsidR="00A22113">
              <w:rPr>
                <w:rFonts w:ascii="맑은 고딕" w:eastAsia="맑은 고딕" w:hAnsi="맑은 고딕" w:hint="eastAsia"/>
              </w:rPr>
              <w:t xml:space="preserve">       )</w:t>
            </w:r>
          </w:p>
        </w:tc>
      </w:tr>
      <w:tr w:rsidR="00FF4A49" w:rsidRPr="00942E62" w14:paraId="55A6C156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C8934D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AC7AD5D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952B20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2485CB28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CF91FA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51FF27F" w14:textId="77777777"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0A0BB0A1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53D9DA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0D989B1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4840AC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D5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14:paraId="1EF5FA78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83CDED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47FFB3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CD4C856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69244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-     )</w:t>
            </w:r>
          </w:p>
        </w:tc>
      </w:tr>
      <w:tr w:rsidR="00FF4A49" w:rsidRPr="00942E62" w14:paraId="14BA1A40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96972C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5325B0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27DC33C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A3CC5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795258C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8DC412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3A7B091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32D963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7EF1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ACCAAB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DE20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C4754AC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CE4120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A55D96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04322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53399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799533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A4EA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78830C4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14:paraId="71B877DD" w14:textId="77777777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EC3805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0D2002E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201BCAE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654302B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6CBEC5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8359DFD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FAE67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1367A71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0A80F03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0F8B90C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83DB0E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44FC6122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CDB537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1EEC82" w14:textId="77777777"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63E1A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D3FCB6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92AB6F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78896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CF8C0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ACDF8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14:paraId="60FCEBA5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21273E7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A21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90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0258F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41D0BD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C5C2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8E3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5CF4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11F01CC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1E8FC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32234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7F6D7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7944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2008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A17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73320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3638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6F1C253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5D94C65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487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407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093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88B02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DB4C3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908D29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3020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3B8C6B0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14:paraId="00FA8022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22AB344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14:paraId="1D01D95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미혼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6AFCC6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14:paraId="7E65CC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대상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225D57D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14:paraId="7200718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16113E3D" w14:textId="77777777"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  <w:proofErr w:type="spellEnd"/>
          </w:p>
        </w:tc>
        <w:tc>
          <w:tcPr>
            <w:tcW w:w="1212" w:type="dxa"/>
            <w:gridSpan w:val="2"/>
            <w:vAlign w:val="center"/>
          </w:tcPr>
          <w:p w14:paraId="2E8D622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14:paraId="377C570C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25123A4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14:paraId="475333F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5DFCDB6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14:paraId="487A437B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14:paraId="157B949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14:paraId="40FFFC3C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2FD52F80" w14:textId="77777777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14:paraId="38244B9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6375A13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14:paraId="32B6E3B8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2D4AE5C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14:paraId="2D5DFEA0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14:paraId="09FE193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14:paraId="741A2BB1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14:paraId="2B0B27E7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6606937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14:paraId="25545888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14:paraId="1EAE0C6C" w14:textId="77777777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14:paraId="208C100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84F9DC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6165C9B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18F76DA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14:paraId="6737990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14:paraId="5AF5B1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08D65FF0" w14:textId="77777777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14:paraId="161F452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8ACD2A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291ABA5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016C96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3DDA1505" w14:textId="23C7195C" w:rsidR="00E90752" w:rsidRPr="008A1B8B" w:rsidRDefault="00886B4C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>
              <w:rPr>
                <w:rFonts w:ascii="맑은 고딕" w:eastAsia="맑은 고딕" w:hAnsi="맑은 고딕" w:hint="eastAsia"/>
                <w:color w:val="FF0000"/>
              </w:rPr>
              <w:t>예)</w:t>
            </w:r>
            <w:r w:rsidR="00492FDB" w:rsidRPr="008A1B8B">
              <w:rPr>
                <w:rFonts w:ascii="맑은 고딕" w:eastAsia="맑은 고딕" w:hAnsi="맑은 고딕" w:hint="eastAsia"/>
                <w:color w:val="FF0000"/>
              </w:rPr>
              <w:t>1995/3 ~1997/7</w:t>
            </w:r>
          </w:p>
        </w:tc>
        <w:tc>
          <w:tcPr>
            <w:tcW w:w="1074" w:type="dxa"/>
            <w:gridSpan w:val="2"/>
            <w:vAlign w:val="center"/>
          </w:tcPr>
          <w:p w14:paraId="72652573" w14:textId="2B10E3A1" w:rsidR="00E90752" w:rsidRPr="008A1B8B" w:rsidRDefault="00886B4C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>
              <w:rPr>
                <w:rFonts w:ascii="맑은 고딕" w:eastAsia="맑은 고딕" w:hAnsi="맑은 고딕" w:hint="eastAsia"/>
                <w:color w:val="FF0000"/>
              </w:rPr>
              <w:t>예)</w:t>
            </w:r>
            <w:r w:rsidR="00492FDB" w:rsidRPr="008A1B8B">
              <w:rPr>
                <w:rFonts w:ascii="맑은 고딕" w:eastAsia="맑은 고딕" w:hAnsi="맑은 고딕" w:hint="eastAsia"/>
                <w:color w:val="FF0000"/>
              </w:rPr>
              <w:t>26개</w:t>
            </w:r>
            <w:r w:rsidR="00E90752" w:rsidRPr="008A1B8B">
              <w:rPr>
                <w:rFonts w:ascii="맑은 고딕" w:eastAsia="맑은 고딕" w:hAnsi="맑은 고딕" w:hint="eastAsia"/>
                <w:color w:val="FF0000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14:paraId="2D5AA0C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2B40C6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33FD93E2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D60A37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0F6B63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25D3D3A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4A6A839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7346B88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7B22053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632FA1B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355CD2D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45121DC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630D760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16757B0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7FB2830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221F24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FD5EB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6CA5727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2224DE5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B71FEA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F441B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2E39406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643A1AFF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7E5A272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D854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D0F85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476E73B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35B2DF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BFE624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390DDF3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4648E159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242AA1C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8DDDF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6787F6F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661A0CB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067928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706D96D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3740A6B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74F9DA83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14:paraId="50D48919" w14:textId="77777777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040C2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  <w:proofErr w:type="gramEnd"/>
          </w:p>
          <w:p w14:paraId="3F8041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36661AD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062092A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AA6133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03CE27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AC8471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05B499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9230DC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3FA4720F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049C5D0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A979F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B8907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8BAED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BFB7D0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FB7F81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742A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186C8E03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2B8732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7B5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557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07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63C8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A7A1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994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7861564C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790C76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3FA5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C0A1D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0E9F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169495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4EE8AD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118C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FF720B2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9389C0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24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0F5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8D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F280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1182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28F7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168AF733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76AE43A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223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ECB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82D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5172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513E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B79C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6C3A0C55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14:paraId="5C7742F5" w14:textId="77777777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09F80A8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0BB96578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6276607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725EC39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881567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4DEBD1D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0009EFF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8483FF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14:paraId="26CB6B2F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64DBB9E4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14:paraId="3F6CF01A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665096C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CB45D9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14:paraId="6E76CD15" w14:textId="66CEC39F" w:rsidR="005147D3" w:rsidRPr="005C2FB9" w:rsidRDefault="00886B4C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>
              <w:rPr>
                <w:rFonts w:ascii="맑은 고딕" w:eastAsia="맑은 고딕" w:hAnsi="맑은 고딕" w:cs="Arial" w:hint="eastAsia"/>
                <w:color w:val="FF0000"/>
              </w:rPr>
              <w:t>예)</w:t>
            </w:r>
            <w:r w:rsidR="005147D3"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14:paraId="5EA6820F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14:paraId="34D854CA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14:paraId="6A398CF7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CE1D9CA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527C2C65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5143E77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514A2A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14:paraId="73B04D8F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4D9C5AF0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25989ED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14:paraId="400CE951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4A5FA650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55001CAE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00BFF6A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5F666E4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14:paraId="77A2C06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39BB8CA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6B0FB1B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5421AB85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2ABDF8D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10B2D1A0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0059317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78CBEF3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14:paraId="42A5A970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6862116A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154306A6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4762BA70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1973401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672D8B44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372090A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775988D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proofErr w:type="spellStart"/>
            <w:r>
              <w:rPr>
                <w:rFonts w:ascii="맑은 고딕" w:eastAsia="맑은 고딕" w:hAnsi="맑은 고딕" w:cs="Arial" w:hint="eastAsia"/>
              </w:rPr>
              <w:t>녀</w:t>
            </w:r>
            <w:proofErr w:type="spellEnd"/>
          </w:p>
        </w:tc>
        <w:tc>
          <w:tcPr>
            <w:tcW w:w="1417" w:type="dxa"/>
            <w:vAlign w:val="center"/>
          </w:tcPr>
          <w:p w14:paraId="40E29E5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0E0E5A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5ED69859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699F6B04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23D96CB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103B9916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48C2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35C206A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85A42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F87A6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7CF82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14:paraId="0449645D" w14:textId="77777777"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9BF61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596C893A" w14:textId="77777777"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14:paraId="33D964AA" w14:textId="05B21774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10ED141C" w14:textId="77777777" w:rsidTr="004B2022">
        <w:trPr>
          <w:trHeight w:val="1903"/>
        </w:trPr>
        <w:tc>
          <w:tcPr>
            <w:tcW w:w="10402" w:type="dxa"/>
          </w:tcPr>
          <w:p w14:paraId="4AFAC1E4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6DE3C5ED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0DC44BD3" w14:textId="7633434C" w:rsidR="00EF186C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EF186C">
        <w:rPr>
          <w:rFonts w:ascii="맑은 고딕" w:eastAsia="맑은 고딕" w:hAnsi="맑은 고딕" w:hint="eastAsia"/>
        </w:rPr>
        <w:t>가정연합</w:t>
      </w:r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>□</w:t>
      </w:r>
      <w:proofErr w:type="spellStart"/>
      <w:r w:rsidR="00EF186C">
        <w:rPr>
          <w:rFonts w:ascii="맑은 고딕" w:eastAsia="맑은 고딕" w:hAnsi="맑은 고딕" w:hint="eastAsia"/>
        </w:rPr>
        <w:t>천원궁천원교회</w:t>
      </w:r>
      <w:proofErr w:type="spellEnd"/>
    </w:p>
    <w:p w14:paraId="18DC50A3" w14:textId="3FC99A28" w:rsidR="00221246" w:rsidRPr="00221246" w:rsidRDefault="00EF186C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□</w:t>
      </w:r>
      <w:r w:rsidR="00221246" w:rsidRPr="00221246">
        <w:rPr>
          <w:rFonts w:ascii="맑은 고딕" w:eastAsia="맑은 고딕" w:hAnsi="맑은 고딕" w:hint="eastAsia"/>
        </w:rPr>
        <w:t>지인의 추천을 통해서 알게 되었다.</w:t>
      </w:r>
    </w:p>
    <w:p w14:paraId="570E4C0A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A87F8C4" w14:textId="3DA05284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5759BF8F" w14:textId="77777777" w:rsidTr="004B2022">
        <w:trPr>
          <w:trHeight w:val="1903"/>
        </w:trPr>
        <w:tc>
          <w:tcPr>
            <w:tcW w:w="10402" w:type="dxa"/>
          </w:tcPr>
          <w:p w14:paraId="1132725B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2916BB20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25302888" w14:textId="6486ADBF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24F1C8F3" w14:textId="77777777" w:rsidTr="004E3130">
        <w:trPr>
          <w:trHeight w:val="1595"/>
        </w:trPr>
        <w:tc>
          <w:tcPr>
            <w:tcW w:w="10402" w:type="dxa"/>
          </w:tcPr>
          <w:p w14:paraId="7ABC4D63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6AB6E106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78C8887C" w14:textId="70D2EA2D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74053F23" w14:textId="77777777" w:rsidTr="004E3130">
        <w:trPr>
          <w:trHeight w:val="1698"/>
        </w:trPr>
        <w:tc>
          <w:tcPr>
            <w:tcW w:w="10402" w:type="dxa"/>
          </w:tcPr>
          <w:p w14:paraId="23224030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0854096B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7DB6EECE" w14:textId="1A427929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p w14:paraId="36C898D4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1DED53F8" w14:textId="77777777" w:rsidTr="004B2022">
        <w:trPr>
          <w:trHeight w:val="1903"/>
        </w:trPr>
        <w:tc>
          <w:tcPr>
            <w:tcW w:w="10402" w:type="dxa"/>
          </w:tcPr>
          <w:p w14:paraId="489BD954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34BB0C83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49C8232D" w14:textId="632E0008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</w:t>
      </w:r>
      <w:r w:rsidR="004E3130">
        <w:rPr>
          <w:rFonts w:ascii="맑은 고딕" w:eastAsia="맑은 고딕" w:hAnsi="맑은 고딕" w:hint="eastAsia"/>
          <w:b/>
        </w:rPr>
        <w:t xml:space="preserve"> 및 경험</w:t>
      </w:r>
      <w:r w:rsidR="0005475E" w:rsidRPr="009A4735">
        <w:rPr>
          <w:rFonts w:ascii="맑은 고딕" w:eastAsia="맑은 고딕" w:hAnsi="맑은 고딕" w:hint="eastAsia"/>
          <w:b/>
        </w:rPr>
        <w:t>에서 나타나는</w:t>
      </w:r>
      <w:r w:rsidR="004E3130">
        <w:rPr>
          <w:rFonts w:ascii="맑은 고딕" w:eastAsia="맑은 고딕" w:hAnsi="맑은 고딕" w:hint="eastAsia"/>
          <w:b/>
        </w:rPr>
        <w:t xml:space="preserve"> 사례를 근거로</w:t>
      </w:r>
      <w:r w:rsidR="0005475E" w:rsidRPr="009A4735">
        <w:rPr>
          <w:rFonts w:ascii="맑은 고딕" w:eastAsia="맑은 고딕" w:hAnsi="맑은 고딕" w:hint="eastAsia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7992A198" w14:textId="77777777" w:rsidTr="004B2022">
        <w:trPr>
          <w:trHeight w:val="1903"/>
        </w:trPr>
        <w:tc>
          <w:tcPr>
            <w:tcW w:w="10402" w:type="dxa"/>
          </w:tcPr>
          <w:p w14:paraId="42094B18" w14:textId="77777777" w:rsidR="004E3130" w:rsidRP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094E482C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43DB72DC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02B3B6B5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4D22EF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E5FFD4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383DD2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C773D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5792D0F9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374E8B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770F84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96872A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703CB1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C50F823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7D3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4822DC1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C62160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F3E2C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4C47DB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0E6D813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347F1BF6" w14:textId="77777777" w:rsidTr="004E3130">
        <w:trPr>
          <w:trHeight w:val="433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01E6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E5613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CF58C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8E27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725DBD8E" w14:textId="77777777" w:rsidTr="004E3130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B608E7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1245A2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47F8D7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C62B8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AD539AA" w14:textId="77777777" w:rsidTr="004E3130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DFE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5F8A4BF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7915B8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70721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11204DA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B50EDB8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proofErr w:type="spellStart"/>
      <w:r w:rsidRPr="009A4735">
        <w:rPr>
          <w:rFonts w:ascii="맑은 고딕" w:eastAsia="맑은 고딕" w:hAnsi="맑은 고딕" w:hint="eastAsia"/>
          <w:b/>
        </w:rPr>
        <w:t>천주청평수련원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438E7B3F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BC937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F724474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DB8D24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668F51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606AD485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C1AF33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0F1117E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7B38F56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32C2A97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14:paraId="7E0FE2B8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71D16F4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52063AE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540F56F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6B88E6E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27997C4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DC01BD6" w14:textId="77777777"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221246"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3AEBC575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F8AE3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8406D2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AA7CCE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26C970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47489549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202FD6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47BF775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751025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9D2CE7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7C2DDC4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3DF5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31ED0EC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6E5D159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293F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9C29825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953AB84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5496819F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E7CC42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93C9A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AB1489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3F8697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1B18E3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54CDEB3B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F7A3B4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4FFC4B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8EA32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163488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A410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2A332319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C6250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75B48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95A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E501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334F2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06D6413D" w14:textId="77777777"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3C45769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4917BC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6FCE9E0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E3C37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16978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49208D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0BB0B4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633EA9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A78A0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2AB8E2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497055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0A5681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B346BC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0B56D7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7A5569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517A86E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F76D65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CF85F8F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2E57A8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D09253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A3502A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899AAA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90A9068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EB3212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9F47A8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552C01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E5612E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38CDF0F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F27B0A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720C4B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BBA03F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0B06FB4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A8818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A37D236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06ECA3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13E616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8B26D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5513D88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85D3A7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012B2AC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EB2433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B992F24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DBD4AD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7CA0F6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69CB81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1EC0587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684C412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54F8FC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0B8E02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06B556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B2C33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F7D3DA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66A008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EF84B3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58A850F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2BA21CF2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53D3FB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14:paraId="19C2141E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6E1F7932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60619" w14:textId="77777777" w:rsidR="00795260" w:rsidRDefault="00795260">
      <w:r>
        <w:separator/>
      </w:r>
    </w:p>
  </w:endnote>
  <w:endnote w:type="continuationSeparator" w:id="0">
    <w:p w14:paraId="34E66A15" w14:textId="77777777"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1E687" w14:textId="77777777" w:rsidR="00504F6A" w:rsidRPr="00942E62" w:rsidRDefault="004E3130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 w14:anchorId="77CC1E3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 w14:anchorId="6CAFFCEB"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970D2" w14:textId="77777777" w:rsidR="00795260" w:rsidRDefault="00795260">
      <w:r>
        <w:separator/>
      </w:r>
    </w:p>
  </w:footnote>
  <w:footnote w:type="continuationSeparator" w:id="0">
    <w:p w14:paraId="2B275745" w14:textId="77777777"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ACA58" w14:textId="77777777" w:rsidR="00EF1718" w:rsidRDefault="004E3130">
    <w:pPr>
      <w:pStyle w:val="a4"/>
    </w:pPr>
    <w:r>
      <w:rPr>
        <w:noProof/>
      </w:rPr>
      <w:pict w14:anchorId="4B71EB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6CA13735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4A627" w14:textId="77777777" w:rsidR="00EF1718" w:rsidRPr="006A6E8C" w:rsidRDefault="004E3130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 w14:anchorId="6C579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F233B" w14:textId="77777777" w:rsidR="00EF1718" w:rsidRDefault="004E3130">
    <w:pPr>
      <w:pStyle w:val="a4"/>
    </w:pPr>
    <w:r>
      <w:rPr>
        <w:noProof/>
      </w:rPr>
      <w:pict w14:anchorId="3686B4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30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D70C3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86B4C"/>
    <w:rsid w:val="00896FD3"/>
    <w:rsid w:val="008A1B8B"/>
    <w:rsid w:val="008A3618"/>
    <w:rsid w:val="008B270B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186C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4:docId w14:val="46B4C808"/>
  <w15:docId w15:val="{D88123B2-C714-438C-8BD7-7AEA322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27</TotalTime>
  <Pages>5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2546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 훈석</cp:lastModifiedBy>
  <cp:revision>14</cp:revision>
  <cp:lastPrinted>2015-12-07T07:11:00Z</cp:lastPrinted>
  <dcterms:created xsi:type="dcterms:W3CDTF">2013-03-13T04:56:00Z</dcterms:created>
  <dcterms:modified xsi:type="dcterms:W3CDTF">2021-03-10T04:47:00Z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