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14:paraId="4433AB1E" w14:textId="77777777" w:rsidTr="00D25229">
        <w:trPr>
          <w:jc w:val="center"/>
        </w:trPr>
        <w:tc>
          <w:tcPr>
            <w:tcW w:w="8647" w:type="dxa"/>
            <w:shd w:val="clear" w:color="auto" w:fill="0D0D0D"/>
          </w:tcPr>
          <w:p w14:paraId="31B6930A" w14:textId="77777777" w:rsidR="0064352C" w:rsidRPr="00942E62" w:rsidRDefault="0064352C" w:rsidP="00E670AD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 작성요령</w:t>
            </w:r>
          </w:p>
        </w:tc>
      </w:tr>
    </w:tbl>
    <w:p w14:paraId="0D38787D" w14:textId="77777777"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※ 입사지원서는 본인이 직접 정확히 작성하여야 하며, 차후 허위임이 판명될 시는 입사를 </w:t>
      </w:r>
      <w:proofErr w:type="gramStart"/>
      <w:r w:rsidRPr="00942E62">
        <w:rPr>
          <w:rFonts w:ascii="맑은 고딕" w:eastAsia="맑은 고딕" w:hAnsi="맑은 고딕" w:hint="eastAsia"/>
          <w:sz w:val="22"/>
          <w:szCs w:val="22"/>
        </w:rPr>
        <w:t>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</w:t>
      </w:r>
      <w:proofErr w:type="gramEnd"/>
      <w:r w:rsidRPr="00942E62">
        <w:rPr>
          <w:rFonts w:ascii="맑은 고딕" w:eastAsia="맑은 고딕" w:hAnsi="맑은 고딕" w:hint="eastAsia"/>
          <w:sz w:val="22"/>
          <w:szCs w:val="22"/>
        </w:rPr>
        <w:t xml:space="preserve"> 수 있습니다.</w:t>
      </w:r>
    </w:p>
    <w:p w14:paraId="4A731E0A" w14:textId="77777777"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14:paraId="77A0CB3E" w14:textId="77777777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14:paraId="3D543C2D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14:paraId="63955C5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14:paraId="740384B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14:paraId="4606380B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14:paraId="36FC1023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6EA21423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5AEB846A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14:paraId="1843C089" w14:textId="77777777"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 1개월 이내에 촬영하여 포토샵 등을 통하여 수정이 되지 않은 사진 첨부바랍니다.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(가능하면 디지털카메라로 촬영하여 이미지 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삽입요망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14:paraId="7A3DFC1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0443DA78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7F03E135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14:paraId="52E3ADEE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14:paraId="03947116" w14:textId="77777777" w:rsidR="0064352C" w:rsidRPr="00942E62" w:rsidRDefault="0064352C" w:rsidP="004F369A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사무행정, 보안, 주방, 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관리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 등</w:t>
            </w:r>
            <w:proofErr w:type="gram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14:paraId="70C3028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080AA763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3A20EBB6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1BFF6ED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14:paraId="314C4A7B" w14:textId="77777777"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proofErr w:type="gramEnd"/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14:paraId="56D22DBE" w14:textId="77777777"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proofErr w:type="gramStart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고등학교는  단과대학</w:t>
            </w:r>
            <w:proofErr w:type="gramEnd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학과,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학점 입력 불필요)</w:t>
            </w:r>
          </w:p>
        </w:tc>
        <w:tc>
          <w:tcPr>
            <w:tcW w:w="1324" w:type="dxa"/>
            <w:vAlign w:val="center"/>
          </w:tcPr>
          <w:p w14:paraId="5831C2CA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28EF1018" w14:textId="77777777" w:rsidTr="00872D46">
        <w:trPr>
          <w:trHeight w:val="557"/>
        </w:trPr>
        <w:tc>
          <w:tcPr>
            <w:tcW w:w="675" w:type="dxa"/>
            <w:vAlign w:val="center"/>
          </w:tcPr>
          <w:p w14:paraId="1BC438F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51C91CF6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14:paraId="2B68F80A" w14:textId="77777777"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14:paraId="750055F8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14:paraId="455E7F66" w14:textId="77777777" w:rsidTr="00872D46">
        <w:trPr>
          <w:trHeight w:val="613"/>
        </w:trPr>
        <w:tc>
          <w:tcPr>
            <w:tcW w:w="675" w:type="dxa"/>
            <w:vAlign w:val="center"/>
          </w:tcPr>
          <w:p w14:paraId="76492C14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702CE06B" w14:textId="77777777" w:rsidR="0064352C" w:rsidRPr="0039574B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</w:pPr>
            <w:proofErr w:type="spellStart"/>
            <w:r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본인</w:t>
            </w:r>
            <w:r w:rsidR="00F00E86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축복</w:t>
            </w:r>
            <w:r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여부</w:t>
            </w:r>
            <w:proofErr w:type="spellEnd"/>
          </w:p>
        </w:tc>
        <w:tc>
          <w:tcPr>
            <w:tcW w:w="6153" w:type="dxa"/>
            <w:vAlign w:val="center"/>
          </w:tcPr>
          <w:p w14:paraId="04AA4B1B" w14:textId="77777777" w:rsidR="0064352C" w:rsidRPr="0039574B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</w:pPr>
            <w:r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본인 </w:t>
            </w:r>
            <w:r w:rsidR="00F00E86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축복가정을 </w:t>
            </w:r>
            <w:proofErr w:type="gramStart"/>
            <w:r w:rsidR="00F00E86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명시</w:t>
            </w:r>
            <w:r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 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합니다</w:t>
            </w:r>
            <w:proofErr w:type="gramEnd"/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. </w:t>
            </w:r>
            <w:r w:rsidR="004F369A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 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(예: </w:t>
            </w:r>
            <w:r w:rsidR="00C82454" w:rsidRPr="0039574B"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  <w:t>1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세</w:t>
            </w:r>
            <w:r w:rsidR="00C82454" w:rsidRPr="0039574B"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  <w:t xml:space="preserve"> 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미혼</w:t>
            </w:r>
            <w:r w:rsidR="00C82454" w:rsidRPr="0039574B"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  <w:t>,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 2세 400</w:t>
            </w:r>
            <w:r w:rsidR="00233432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가정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14:paraId="14100362" w14:textId="77777777"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196E3808" w14:textId="77777777" w:rsidTr="00872D46">
        <w:trPr>
          <w:trHeight w:val="622"/>
        </w:trPr>
        <w:tc>
          <w:tcPr>
            <w:tcW w:w="675" w:type="dxa"/>
            <w:vAlign w:val="center"/>
          </w:tcPr>
          <w:p w14:paraId="554A39C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14:paraId="1B9688D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14:paraId="790B7C62" w14:textId="77777777"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proofErr w:type="gramEnd"/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14:paraId="48AFC03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14:paraId="362E8E5D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34683EE8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14:paraId="1E42265F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14:paraId="6AC6C70D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의원사직,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폐업</w:t>
            </w:r>
            <w:proofErr w:type="gramEnd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14:paraId="66CF34EE" w14:textId="77777777"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14:paraId="7448163A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331861F3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14:paraId="49726ACA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14:paraId="4577941C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토익,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JPT</w:t>
            </w:r>
            <w:proofErr w:type="gram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14:paraId="1779D004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14:paraId="372DD4C3" w14:textId="77777777"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14:paraId="5A9F2AA7" w14:textId="77777777" w:rsidTr="00872D46">
        <w:trPr>
          <w:trHeight w:val="635"/>
        </w:trPr>
        <w:tc>
          <w:tcPr>
            <w:tcW w:w="675" w:type="dxa"/>
            <w:vAlign w:val="center"/>
          </w:tcPr>
          <w:p w14:paraId="0C89A3AA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14:paraId="17585626" w14:textId="77777777"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14:paraId="32EDBBC8" w14:textId="77777777"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14:paraId="6549C88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69D7AC2A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27341E5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14:paraId="157BAE25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14:paraId="44D47511" w14:textId="77777777"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하여 </w:t>
            </w:r>
            <w:proofErr w:type="gramStart"/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제출 합니다</w:t>
            </w:r>
            <w:proofErr w:type="gramEnd"/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</w:p>
        </w:tc>
        <w:tc>
          <w:tcPr>
            <w:tcW w:w="1324" w:type="dxa"/>
            <w:vAlign w:val="center"/>
          </w:tcPr>
          <w:p w14:paraId="259BECC9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14:paraId="4F6F4C60" w14:textId="77777777" w:rsidTr="00872D46">
        <w:trPr>
          <w:trHeight w:val="632"/>
        </w:trPr>
        <w:tc>
          <w:tcPr>
            <w:tcW w:w="675" w:type="dxa"/>
            <w:vAlign w:val="center"/>
          </w:tcPr>
          <w:p w14:paraId="11F4BC9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14:paraId="74F3FE4A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14:paraId="3E11A388" w14:textId="77777777" w:rsidR="00FF4A49" w:rsidRPr="007A1344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입사지원서</w:t>
      </w: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694"/>
        <w:gridCol w:w="1417"/>
        <w:gridCol w:w="2224"/>
      </w:tblGrid>
      <w:tr w:rsidR="002545A2" w:rsidRPr="00942E62" w14:paraId="1626EC15" w14:textId="77777777" w:rsidTr="002545A2">
        <w:trPr>
          <w:cantSplit/>
          <w:trHeight w:val="532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BB5FF6" w14:textId="77777777" w:rsidR="002545A2" w:rsidRPr="00942E62" w:rsidRDefault="002545A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  <w:proofErr w:type="gramEnd"/>
          </w:p>
          <w:p w14:paraId="405D4C1D" w14:textId="77777777" w:rsidR="002545A2" w:rsidRPr="00942E62" w:rsidRDefault="002545A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63DD604" w14:textId="77777777" w:rsidR="002545A2" w:rsidRPr="00942E62" w:rsidRDefault="002545A2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D483D5C" w14:textId="77777777" w:rsidR="002545A2" w:rsidRPr="00942E62" w:rsidRDefault="002545A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66A718" w14:textId="77777777" w:rsidR="002545A2" w:rsidRPr="00942E62" w:rsidRDefault="002545A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8253828" w14:textId="77777777" w:rsidR="002545A2" w:rsidRPr="00942E62" w:rsidRDefault="002545A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E83ADD" w14:textId="77777777" w:rsidR="002545A2" w:rsidRPr="00942E62" w:rsidRDefault="002545A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</w:rPr>
              <w:t>신입 /</w:t>
            </w:r>
            <w:proofErr w:type="gramEnd"/>
            <w:r w:rsidRPr="00942E62">
              <w:rPr>
                <w:rFonts w:ascii="맑은 고딕" w:eastAsia="맑은 고딕" w:hAnsi="맑은 고딕" w:hint="eastAsia"/>
              </w:rPr>
              <w:t xml:space="preserve"> 경력</w:t>
            </w:r>
          </w:p>
        </w:tc>
      </w:tr>
      <w:tr w:rsidR="00EB307B" w:rsidRPr="00942E62" w14:paraId="0B2C38F8" w14:textId="77777777" w:rsidTr="002545A2">
        <w:trPr>
          <w:cantSplit/>
          <w:trHeight w:val="396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AC5545" w14:textId="77777777" w:rsidR="00EB307B" w:rsidRPr="00942E62" w:rsidRDefault="00EB307B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84FF5CE" w14:textId="77777777" w:rsidR="00EB307B" w:rsidRPr="00942E62" w:rsidRDefault="00EB307B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E95D374" w14:textId="77777777" w:rsidR="00EB307B" w:rsidRPr="00942E62" w:rsidRDefault="00EB307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DC71B" w14:textId="77777777" w:rsidR="00EB307B" w:rsidRPr="00942E62" w:rsidRDefault="00EB307B" w:rsidP="00EB307B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  <w:r>
              <w:rPr>
                <w:rFonts w:ascii="맑은 고딕" w:eastAsia="맑은 고딕" w:hAnsi="맑은 고딕"/>
                <w:bCs/>
              </w:rPr>
              <w:t xml:space="preserve">             </w:t>
            </w: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>
              <w:rPr>
                <w:rFonts w:ascii="맑은 고딕" w:eastAsia="맑은 고딕" w:hAnsi="맑은 고딕" w:hint="eastAsia"/>
                <w:bCs/>
              </w:rPr>
              <w:t xml:space="preserve">   </w:t>
            </w:r>
            <w:r>
              <w:rPr>
                <w:rFonts w:ascii="맑은 고딕" w:eastAsia="맑은 고딕" w:hAnsi="맑은 고딕"/>
                <w:bCs/>
              </w:rPr>
              <w:t xml:space="preserve">   </w:t>
            </w:r>
            <w:r>
              <w:rPr>
                <w:rFonts w:ascii="맑은 고딕" w:eastAsia="맑은 고딕" w:hAnsi="맑은 고딕" w:hint="eastAsia"/>
                <w:bCs/>
              </w:rPr>
              <w:t xml:space="preserve"> </w:t>
            </w:r>
            <w:r>
              <w:rPr>
                <w:rFonts w:ascii="맑은 고딕" w:eastAsia="맑은 고딕" w:hAnsi="맑은 고딕"/>
                <w:bCs/>
              </w:rPr>
              <w:t xml:space="preserve">        </w:t>
            </w: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14:paraId="4429E94D" w14:textId="77777777" w:rsidTr="002545A2">
        <w:trPr>
          <w:cantSplit/>
          <w:trHeight w:val="403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92339F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5D33714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2F4A559" w14:textId="77777777" w:rsidR="00FF4A49" w:rsidRPr="00942E62" w:rsidRDefault="00EB307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생년월일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8322E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B307B" w:rsidRPr="00942E62" w14:paraId="6FC4689A" w14:textId="77777777" w:rsidTr="00EB307B">
        <w:trPr>
          <w:cantSplit/>
          <w:trHeight w:val="71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E7F99B" w14:textId="77777777" w:rsidR="00EB307B" w:rsidRPr="00942E62" w:rsidRDefault="00EB307B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C5F5F7C" w14:textId="77777777" w:rsidR="00EB307B" w:rsidRPr="00942E62" w:rsidRDefault="00EB307B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1DF1062" w14:textId="77777777" w:rsidR="00EB307B" w:rsidRPr="00942E62" w:rsidRDefault="00EB307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75844E80" w14:textId="77777777" w:rsidR="00EB307B" w:rsidRPr="00942E62" w:rsidRDefault="00EB307B" w:rsidP="00776F6E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</w:t>
            </w:r>
            <w:proofErr w:type="gramStart"/>
            <w:r w:rsidRPr="00942E62">
              <w:rPr>
                <w:rFonts w:ascii="맑은 고딕" w:eastAsia="맑은 고딕" w:hAnsi="맑은 고딕" w:cs="Arial" w:hint="eastAsia"/>
              </w:rPr>
              <w:t xml:space="preserve">(  </w:t>
            </w:r>
            <w:proofErr w:type="gramEnd"/>
            <w:r w:rsidRPr="00942E62">
              <w:rPr>
                <w:rFonts w:ascii="맑은 고딕" w:eastAsia="맑은 고딕" w:hAnsi="맑은 고딕" w:cs="Arial" w:hint="eastAsia"/>
              </w:rPr>
              <w:t xml:space="preserve">   </w:t>
            </w:r>
            <w:r w:rsidR="00776F6E">
              <w:rPr>
                <w:rFonts w:ascii="맑은 고딕" w:eastAsia="맑은 고딕" w:hAnsi="맑은 고딕" w:cs="Arial"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</w:rPr>
              <w:t xml:space="preserve">     )</w:t>
            </w:r>
          </w:p>
        </w:tc>
      </w:tr>
      <w:tr w:rsidR="00FF4A49" w:rsidRPr="00942E62" w14:paraId="2C7290EA" w14:textId="77777777" w:rsidTr="00EB307B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EDCF8F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A408548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845D6F4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4002A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3974DF0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59B45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14:paraId="3E24956A" w14:textId="77777777" w:rsidTr="00EB307B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2E3B99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2B12737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13A192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40BDF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3A8298E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EE144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1C84E7B0" w14:textId="77777777"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73"/>
        <w:gridCol w:w="1560"/>
        <w:gridCol w:w="1559"/>
        <w:gridCol w:w="992"/>
        <w:gridCol w:w="1114"/>
        <w:gridCol w:w="1110"/>
      </w:tblGrid>
      <w:tr w:rsidR="00E90752" w:rsidRPr="00942E62" w14:paraId="021FE652" w14:textId="77777777" w:rsidTr="0058401D">
        <w:trPr>
          <w:cantSplit/>
          <w:trHeight w:val="340"/>
          <w:jc w:val="center"/>
        </w:trPr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1B91F2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14:paraId="25ED21A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</w:p>
          <w:p w14:paraId="1531525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14:paraId="202FEC4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9884D7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2D118B41" w14:textId="77777777"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1518041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5561F17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297A7AB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5AC38A3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A99320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14:paraId="5684DBAB" w14:textId="77777777" w:rsidTr="0058401D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1CD393B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D752C3" w14:textId="77777777" w:rsidR="00E90752" w:rsidRPr="00942E62" w:rsidRDefault="00E90752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8EEDE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49F337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044A3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9FF387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4E49D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2FDF2" w14:textId="77777777" w:rsidR="00E90752" w:rsidRPr="00942E62" w:rsidRDefault="0058401D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0ECE4CDE" w14:textId="77777777" w:rsidTr="0058401D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41EC162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8BB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CCF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E18055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A92998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179FB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7E02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3E8DB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0039E51A" w14:textId="77777777" w:rsidTr="0058401D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1B678F6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F5497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0F6AE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84639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EDDC52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29F34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67D60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8B549D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430B9922" w14:textId="77777777" w:rsidTr="0058401D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4816D6A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5DE6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2B2F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B6D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4B8C1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4AC985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621A165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994B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14:paraId="2EFE86F8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2119"/>
        <w:gridCol w:w="260"/>
        <w:gridCol w:w="794"/>
        <w:gridCol w:w="522"/>
        <w:gridCol w:w="2504"/>
      </w:tblGrid>
      <w:tr w:rsidR="00E90752" w:rsidRPr="00942E62" w14:paraId="5E1C0B64" w14:textId="77777777" w:rsidTr="001704CB">
        <w:trPr>
          <w:cantSplit/>
          <w:trHeight w:val="340"/>
          <w:jc w:val="center"/>
        </w:trPr>
        <w:tc>
          <w:tcPr>
            <w:tcW w:w="1312" w:type="dxa"/>
            <w:gridSpan w:val="2"/>
            <w:shd w:val="clear" w:color="auto" w:fill="F3F3F3"/>
            <w:vAlign w:val="center"/>
          </w:tcPr>
          <w:p w14:paraId="758C94D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15" w:type="dxa"/>
            <w:gridSpan w:val="2"/>
            <w:vAlign w:val="center"/>
          </w:tcPr>
          <w:p w14:paraId="2D37A1A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15" w:type="dxa"/>
            <w:gridSpan w:val="2"/>
            <w:shd w:val="clear" w:color="auto" w:fill="F3F3F3"/>
            <w:vAlign w:val="center"/>
          </w:tcPr>
          <w:p w14:paraId="4A42371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42" w:type="dxa"/>
            <w:gridSpan w:val="3"/>
            <w:vAlign w:val="center"/>
          </w:tcPr>
          <w:p w14:paraId="69489E55" w14:textId="77777777"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16" w:type="dxa"/>
            <w:gridSpan w:val="2"/>
            <w:shd w:val="clear" w:color="auto" w:fill="F3F3F3"/>
            <w:vAlign w:val="center"/>
          </w:tcPr>
          <w:p w14:paraId="21EF246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04" w:type="dxa"/>
            <w:vAlign w:val="center"/>
          </w:tcPr>
          <w:p w14:paraId="6E556BF8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14:paraId="4928BD61" w14:textId="77777777" w:rsidTr="001704CB">
        <w:trPr>
          <w:cantSplit/>
          <w:trHeight w:val="340"/>
          <w:jc w:val="center"/>
        </w:trPr>
        <w:tc>
          <w:tcPr>
            <w:tcW w:w="1049" w:type="dxa"/>
            <w:vMerge w:val="restart"/>
            <w:shd w:val="clear" w:color="auto" w:fill="F3F3F3"/>
            <w:vAlign w:val="center"/>
          </w:tcPr>
          <w:p w14:paraId="74EDF6B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50" w:type="dxa"/>
            <w:gridSpan w:val="2"/>
            <w:shd w:val="clear" w:color="auto" w:fill="F3F3F3"/>
            <w:vAlign w:val="center"/>
          </w:tcPr>
          <w:p w14:paraId="681F6A5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51" w:type="dxa"/>
            <w:gridSpan w:val="2"/>
            <w:shd w:val="clear" w:color="auto" w:fill="F3F3F3"/>
            <w:vAlign w:val="center"/>
          </w:tcPr>
          <w:p w14:paraId="183FF9C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55" w:type="dxa"/>
            <w:gridSpan w:val="2"/>
            <w:shd w:val="clear" w:color="auto" w:fill="F3F3F3"/>
            <w:vAlign w:val="center"/>
          </w:tcPr>
          <w:p w14:paraId="695F180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173" w:type="dxa"/>
            <w:gridSpan w:val="3"/>
            <w:shd w:val="clear" w:color="auto" w:fill="F3F3F3"/>
            <w:vAlign w:val="center"/>
          </w:tcPr>
          <w:p w14:paraId="00295CE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26" w:type="dxa"/>
            <w:gridSpan w:val="2"/>
            <w:shd w:val="clear" w:color="auto" w:fill="F3F3F3"/>
            <w:vAlign w:val="center"/>
          </w:tcPr>
          <w:p w14:paraId="4DDD984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14:paraId="7DB018E5" w14:textId="77777777" w:rsidTr="001704CB">
        <w:trPr>
          <w:cantSplit/>
          <w:trHeight w:val="340"/>
          <w:jc w:val="center"/>
        </w:trPr>
        <w:tc>
          <w:tcPr>
            <w:tcW w:w="1049" w:type="dxa"/>
            <w:vMerge/>
            <w:vAlign w:val="center"/>
          </w:tcPr>
          <w:p w14:paraId="3AF620A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0F50A960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1" w:type="dxa"/>
            <w:gridSpan w:val="2"/>
            <w:vAlign w:val="center"/>
          </w:tcPr>
          <w:p w14:paraId="247E8C8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5" w:type="dxa"/>
            <w:gridSpan w:val="2"/>
            <w:vAlign w:val="center"/>
          </w:tcPr>
          <w:p w14:paraId="25E13FC1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19" w:type="dxa"/>
            <w:vAlign w:val="center"/>
          </w:tcPr>
          <w:p w14:paraId="4D579180" w14:textId="77777777"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4" w:type="dxa"/>
            <w:gridSpan w:val="2"/>
            <w:vAlign w:val="center"/>
          </w:tcPr>
          <w:p w14:paraId="3375B2CB" w14:textId="77777777"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26" w:type="dxa"/>
            <w:gridSpan w:val="2"/>
            <w:vAlign w:val="center"/>
          </w:tcPr>
          <w:p w14:paraId="4558E0A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67B81767" w14:textId="77777777"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14:paraId="47BF70E6" w14:textId="77777777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1C66C155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14:paraId="2D13977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14:paraId="63A6BC45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14:paraId="0E918F9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14:paraId="013D61C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14:paraId="2ADBE5C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14:paraId="510BEE9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14:paraId="51CE267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14:paraId="6CA7479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14:paraId="6872AFA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14:paraId="12C9188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  <w:proofErr w:type="spellEnd"/>
          </w:p>
        </w:tc>
      </w:tr>
      <w:tr w:rsidR="00E90752" w:rsidRPr="00942E62" w14:paraId="74D34200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14:paraId="165B10A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E9BB6FB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76C797DE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14:paraId="621A13E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1D7BB46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2DC5BC6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15DA5A9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14:paraId="05EC024B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14:paraId="6797FBB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C9FEC0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2E2F896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14:paraId="70B66C8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216FA2B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52C2D8A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17FDFD52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14:paraId="130BAD95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4A20A002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0A73F5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0B3706C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14:paraId="590B4C37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2177D0F8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0C987EA8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513FAE3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14:paraId="420EDDAF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2163"/>
        <w:gridCol w:w="992"/>
        <w:gridCol w:w="1418"/>
        <w:gridCol w:w="2393"/>
        <w:gridCol w:w="1321"/>
        <w:gridCol w:w="1203"/>
      </w:tblGrid>
      <w:tr w:rsidR="00E90752" w:rsidRPr="00942E62" w14:paraId="42870C87" w14:textId="77777777" w:rsidTr="00B24276">
        <w:trPr>
          <w:cantSplit/>
          <w:trHeight w:val="340"/>
          <w:jc w:val="center"/>
        </w:trPr>
        <w:tc>
          <w:tcPr>
            <w:tcW w:w="9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4F5B510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경  력</w:t>
            </w:r>
            <w:proofErr w:type="gramEnd"/>
          </w:p>
          <w:p w14:paraId="7D4033D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14:paraId="23117EB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  <w:proofErr w:type="gramEnd"/>
          </w:p>
        </w:tc>
        <w:tc>
          <w:tcPr>
            <w:tcW w:w="2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71373AE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EDC670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18690B40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3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10E1676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3248830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2D78E9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14:paraId="19FE329E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51F87BA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AD4D2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75989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6B1D3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4C8A56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6410C3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E3C4B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617D8E29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47E8893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5EE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557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09F2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7BB5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982F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01D3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69056C34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28C3AA2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63DCF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216D3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679D5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0BDB97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F3E02F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EC4AF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07837D51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1014EBB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C49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DCA1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C50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AF9B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C15F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6414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635B2E" w:rsidRPr="00942E62" w14:paraId="6A79D1F0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5A6B4033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D212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EBCE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33EC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C8C3" w14:textId="77777777" w:rsidR="00635B2E" w:rsidRPr="00942E62" w:rsidRDefault="00635B2E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CD90" w14:textId="77777777" w:rsidR="00635B2E" w:rsidRPr="00942E62" w:rsidRDefault="00635B2E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0D64B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6FDF839F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5E77C41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AB9B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46C84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3CA2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F684C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130E9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E138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14:paraId="6CC94E7D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380"/>
        <w:gridCol w:w="2268"/>
        <w:gridCol w:w="1842"/>
        <w:gridCol w:w="1810"/>
      </w:tblGrid>
      <w:tr w:rsidR="001704CB" w:rsidRPr="00942E62" w14:paraId="6BEC42FB" w14:textId="77777777" w:rsidTr="00B24276">
        <w:trPr>
          <w:cantSplit/>
          <w:trHeight w:val="380"/>
          <w:jc w:val="center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14:paraId="01D508A0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14:paraId="64B8954D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14:paraId="18448724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14:paraId="1801243B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7ED7AF17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2380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33650662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45B2AF59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72FDC9B0" w14:textId="77777777" w:rsidR="001704CB" w:rsidRPr="00942E62" w:rsidRDefault="00B24276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생년월일</w:t>
            </w:r>
          </w:p>
        </w:tc>
        <w:tc>
          <w:tcPr>
            <w:tcW w:w="18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14:paraId="0D2F5569" w14:textId="77777777" w:rsidR="001704CB" w:rsidRDefault="001704CB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1704CB" w:rsidRPr="00942E62" w14:paraId="0A8EEB73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61D28CF8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6576F49C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1F9301CE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65B8FC59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04B5CB3C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D427BA9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1704CB" w:rsidRPr="00942E62" w14:paraId="0D0CE1B9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27EB4138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0731BBCB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19FE01F0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409D0797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6338F68F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1B57A976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1704CB" w:rsidRPr="00942E62" w14:paraId="570E748E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423C1F1E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1782A27C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09A027B2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601F976D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3701208B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14A3635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1704CB" w:rsidRPr="00942E62" w14:paraId="345E05E8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609A5B9A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1CB911FE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02F3F819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64817ABF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564EDCE9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2A7DBA3A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1704CB" w:rsidRPr="00942E62" w14:paraId="72481446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16157006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4F774862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2E20A5E7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358961A4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7273986E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7ABBB94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1704CB" w:rsidRPr="00942E62" w14:paraId="3C7D407C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EB6C4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AF6686D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tcBorders>
              <w:bottom w:val="single" w:sz="12" w:space="0" w:color="auto"/>
            </w:tcBorders>
            <w:vAlign w:val="center"/>
          </w:tcPr>
          <w:p w14:paraId="6A10F4A9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786FA25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003735DC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19F949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942E62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942E62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</w:tbl>
    <w:p w14:paraId="2C1FAA8B" w14:textId="77777777" w:rsidR="00EF1718" w:rsidRPr="007A1344" w:rsidRDefault="00EF1718" w:rsidP="00221246">
      <w:pPr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자기 소개서</w:t>
      </w:r>
    </w:p>
    <w:p w14:paraId="55DE53A3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7D3BD245" w14:textId="77777777" w:rsidTr="00EA25DF">
        <w:tc>
          <w:tcPr>
            <w:tcW w:w="10028" w:type="dxa"/>
            <w:vAlign w:val="center"/>
          </w:tcPr>
          <w:p w14:paraId="4D3B7672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153E68A9" w14:textId="77777777" w:rsidTr="00EA25DF">
        <w:tc>
          <w:tcPr>
            <w:tcW w:w="10028" w:type="dxa"/>
            <w:vAlign w:val="center"/>
          </w:tcPr>
          <w:p w14:paraId="7AFE9F9E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8BDAF3F" w14:textId="77777777" w:rsidTr="00EA25DF">
        <w:tc>
          <w:tcPr>
            <w:tcW w:w="10028" w:type="dxa"/>
            <w:vAlign w:val="center"/>
          </w:tcPr>
          <w:p w14:paraId="1641E367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2C8F5597" w14:textId="77777777" w:rsidTr="00EA25DF">
        <w:tc>
          <w:tcPr>
            <w:tcW w:w="10028" w:type="dxa"/>
            <w:vAlign w:val="center"/>
          </w:tcPr>
          <w:p w14:paraId="1FF8F302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28043B5" w14:textId="77777777" w:rsidTr="00EA25DF">
        <w:tc>
          <w:tcPr>
            <w:tcW w:w="10028" w:type="dxa"/>
            <w:vAlign w:val="center"/>
          </w:tcPr>
          <w:p w14:paraId="11D34EBC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014E301" w14:textId="77777777" w:rsidTr="00EA25DF">
        <w:tc>
          <w:tcPr>
            <w:tcW w:w="10028" w:type="dxa"/>
            <w:vAlign w:val="center"/>
          </w:tcPr>
          <w:p w14:paraId="3DB2668C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3C553E2F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2D3F59FB" w14:textId="77777777"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proofErr w:type="spellStart"/>
      <w:r w:rsidRPr="00221246">
        <w:rPr>
          <w:rFonts w:ascii="맑은 고딕" w:eastAsia="맑은 고딕" w:hAnsi="맑은 고딕" w:hint="eastAsia"/>
        </w:rPr>
        <w:t>하기란에</w:t>
      </w:r>
      <w:proofErr w:type="spellEnd"/>
      <w:r w:rsidRPr="00221246">
        <w:rPr>
          <w:rFonts w:ascii="맑은 고딕" w:eastAsia="맑은 고딕" w:hAnsi="맑은 고딕" w:hint="eastAsia"/>
        </w:rPr>
        <w:t xml:space="preserve"> 체크표시 바랍니다.</w:t>
      </w:r>
    </w:p>
    <w:p w14:paraId="726BCF8B" w14:textId="77777777"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□통일교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r w:rsidR="00C73BBF">
        <w:rPr>
          <w:rFonts w:ascii="맑은 고딕" w:eastAsia="맑은 고딕" w:hAnsi="맑은 고딕" w:hint="eastAsia"/>
        </w:rPr>
        <w:t>HJ천주천보</w:t>
      </w:r>
      <w:r w:rsidRPr="00221246">
        <w:rPr>
          <w:rFonts w:ascii="맑은 고딕" w:eastAsia="맑은 고딕" w:hAnsi="맑은 고딕" w:hint="eastAsia"/>
        </w:rPr>
        <w:t xml:space="preserve">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14:paraId="2D05EDC6" w14:textId="77777777"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14:paraId="577F9C85" w14:textId="77777777"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55A4811E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7522D75D" w14:textId="77777777" w:rsidTr="00EA25DF">
        <w:tc>
          <w:tcPr>
            <w:tcW w:w="10028" w:type="dxa"/>
            <w:vAlign w:val="center"/>
          </w:tcPr>
          <w:p w14:paraId="22FA3DD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A04C645" w14:textId="77777777" w:rsidTr="00EA25DF">
        <w:tc>
          <w:tcPr>
            <w:tcW w:w="10028" w:type="dxa"/>
            <w:vAlign w:val="center"/>
          </w:tcPr>
          <w:p w14:paraId="54ACF376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B5724C3" w14:textId="77777777" w:rsidTr="00EA25DF">
        <w:tc>
          <w:tcPr>
            <w:tcW w:w="10028" w:type="dxa"/>
            <w:vAlign w:val="center"/>
          </w:tcPr>
          <w:p w14:paraId="7436F4B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43CC93EB" w14:textId="77777777" w:rsidTr="00EA25DF">
        <w:tc>
          <w:tcPr>
            <w:tcW w:w="10028" w:type="dxa"/>
            <w:vAlign w:val="center"/>
          </w:tcPr>
          <w:p w14:paraId="592A38A9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1173878E" w14:textId="77777777" w:rsidTr="00EA25DF">
        <w:tc>
          <w:tcPr>
            <w:tcW w:w="10028" w:type="dxa"/>
            <w:vAlign w:val="center"/>
          </w:tcPr>
          <w:p w14:paraId="1A538720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18241D84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3C8D1D02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492FDB" w:rsidRPr="009A4735">
        <w:rPr>
          <w:rFonts w:ascii="맑은 고딕" w:eastAsia="맑은 고딕" w:hAnsi="맑은 고딕" w:hint="eastAsia"/>
          <w:b/>
        </w:rPr>
        <w:t>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3B1BE961" w14:textId="77777777" w:rsidTr="00EF1718">
        <w:tc>
          <w:tcPr>
            <w:tcW w:w="10578" w:type="dxa"/>
            <w:vAlign w:val="center"/>
          </w:tcPr>
          <w:p w14:paraId="0C9E973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F111F88" w14:textId="77777777" w:rsidTr="00EF1718">
        <w:tc>
          <w:tcPr>
            <w:tcW w:w="10578" w:type="dxa"/>
            <w:vAlign w:val="center"/>
          </w:tcPr>
          <w:p w14:paraId="38D50442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0EE09A6" w14:textId="77777777" w:rsidTr="00EF1718">
        <w:tc>
          <w:tcPr>
            <w:tcW w:w="10578" w:type="dxa"/>
            <w:vAlign w:val="center"/>
          </w:tcPr>
          <w:p w14:paraId="2EF3902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11BBCB4C" w14:textId="77777777" w:rsidTr="00EF1718">
        <w:tc>
          <w:tcPr>
            <w:tcW w:w="10578" w:type="dxa"/>
            <w:vAlign w:val="center"/>
          </w:tcPr>
          <w:p w14:paraId="56F50B3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AC88FF9" w14:textId="77777777" w:rsidTr="00EF1718">
        <w:tc>
          <w:tcPr>
            <w:tcW w:w="10578" w:type="dxa"/>
            <w:vAlign w:val="center"/>
          </w:tcPr>
          <w:p w14:paraId="6C72CA52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4B47F163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22044A11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4E6D9743" w14:textId="77777777" w:rsidTr="00EA25DF">
        <w:tc>
          <w:tcPr>
            <w:tcW w:w="10028" w:type="dxa"/>
            <w:vAlign w:val="center"/>
          </w:tcPr>
          <w:p w14:paraId="199A459F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035BD32" w14:textId="77777777" w:rsidTr="00EA25DF">
        <w:tc>
          <w:tcPr>
            <w:tcW w:w="10028" w:type="dxa"/>
            <w:vAlign w:val="center"/>
          </w:tcPr>
          <w:p w14:paraId="5D50CF83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480333B4" w14:textId="77777777" w:rsidTr="00EA25DF">
        <w:tc>
          <w:tcPr>
            <w:tcW w:w="10028" w:type="dxa"/>
            <w:vAlign w:val="center"/>
          </w:tcPr>
          <w:p w14:paraId="28A7CA2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6039B5D" w14:textId="77777777" w:rsidTr="00EA25DF">
        <w:tc>
          <w:tcPr>
            <w:tcW w:w="10028" w:type="dxa"/>
            <w:vAlign w:val="center"/>
          </w:tcPr>
          <w:p w14:paraId="3DE35A1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636C206A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6247659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r w:rsidR="009A4735" w:rsidRPr="009A4735">
        <w:rPr>
          <w:rFonts w:ascii="맑은 고딕" w:eastAsia="맑은 고딕" w:hAnsi="맑은 고딕" w:hint="eastAsia"/>
          <w:b/>
        </w:rPr>
        <w:t>참부모님이</w:t>
      </w:r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400C5" w:rsidRPr="00221246" w14:paraId="5D674BD0" w14:textId="77777777" w:rsidTr="00EA25DF">
        <w:tc>
          <w:tcPr>
            <w:tcW w:w="10028" w:type="dxa"/>
            <w:vAlign w:val="center"/>
          </w:tcPr>
          <w:p w14:paraId="7FDD0720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10CF6F67" w14:textId="77777777" w:rsidTr="00EA25DF">
        <w:tc>
          <w:tcPr>
            <w:tcW w:w="10028" w:type="dxa"/>
            <w:vAlign w:val="center"/>
          </w:tcPr>
          <w:p w14:paraId="5ED447B2" w14:textId="77777777"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4BC5D288" w14:textId="77777777" w:rsidTr="00EA25DF">
        <w:tc>
          <w:tcPr>
            <w:tcW w:w="10028" w:type="dxa"/>
            <w:vAlign w:val="center"/>
          </w:tcPr>
          <w:p w14:paraId="00F17FF0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20B077B6" w14:textId="77777777" w:rsidTr="00EA25DF">
        <w:tc>
          <w:tcPr>
            <w:tcW w:w="10028" w:type="dxa"/>
            <w:vAlign w:val="center"/>
          </w:tcPr>
          <w:p w14:paraId="7F2A9C05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23BF749E" w14:textId="77777777" w:rsidTr="00EA25DF">
        <w:tc>
          <w:tcPr>
            <w:tcW w:w="10028" w:type="dxa"/>
            <w:vAlign w:val="center"/>
          </w:tcPr>
          <w:p w14:paraId="2CED3964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54420F8C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lastRenderedPageBreak/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187616BE" w14:textId="77777777" w:rsidTr="00221246">
        <w:tc>
          <w:tcPr>
            <w:tcW w:w="10028" w:type="dxa"/>
            <w:vAlign w:val="center"/>
          </w:tcPr>
          <w:p w14:paraId="055B3E6A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2FC9D63" w14:textId="77777777" w:rsidTr="00221246">
        <w:tc>
          <w:tcPr>
            <w:tcW w:w="10028" w:type="dxa"/>
            <w:vAlign w:val="center"/>
          </w:tcPr>
          <w:p w14:paraId="05532D47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B88A79A" w14:textId="77777777" w:rsidTr="00221246">
        <w:tc>
          <w:tcPr>
            <w:tcW w:w="10028" w:type="dxa"/>
            <w:vAlign w:val="center"/>
          </w:tcPr>
          <w:p w14:paraId="102EB95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3857F90B" w14:textId="77777777" w:rsidTr="00221246">
        <w:tc>
          <w:tcPr>
            <w:tcW w:w="10028" w:type="dxa"/>
            <w:vAlign w:val="center"/>
          </w:tcPr>
          <w:p w14:paraId="7492A1D9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D2707EF" w14:textId="77777777" w:rsidTr="00221246">
        <w:tc>
          <w:tcPr>
            <w:tcW w:w="10028" w:type="dxa"/>
            <w:vAlign w:val="center"/>
          </w:tcPr>
          <w:p w14:paraId="21F9F48A" w14:textId="77777777" w:rsidR="00EF1718" w:rsidRPr="002545A2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0E86F2F9" w14:textId="77777777" w:rsidTr="00221246">
        <w:tc>
          <w:tcPr>
            <w:tcW w:w="10028" w:type="dxa"/>
            <w:vAlign w:val="center"/>
          </w:tcPr>
          <w:p w14:paraId="2D681F56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6304D086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AC09958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14:paraId="70E252A3" w14:textId="77777777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9C797B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913292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교육명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F1EC4CA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주관처</w:t>
            </w:r>
            <w:proofErr w:type="spellEnd"/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A704A61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14:paraId="44C236CA" w14:textId="77777777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5892A8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6A316BDC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0503C991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7D586FB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108E6FF4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BCBA8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14:paraId="084C8A0A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14:paraId="7B584F9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F12E6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3699624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4B1CD40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14:paraId="24BCB1EE" w14:textId="77777777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41BF8D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0268C8C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수상명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1EAD07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84C5DF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14:paraId="7A119328" w14:textId="77777777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7602C71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639D5A3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269B7A5A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35B19E45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202DF877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0F475A6C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14:paraId="3F64A27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14:paraId="12BAC3F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14:paraId="21FDC9A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9D105AF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A1BD2E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14:paraId="3DE3604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14:paraId="56F18A7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58D431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12D3F906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6905049D" w14:textId="77777777"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9. </w:t>
      </w:r>
      <w:r w:rsidR="00457E6A">
        <w:rPr>
          <w:rFonts w:ascii="맑은 고딕" w:eastAsia="맑은 고딕" w:hAnsi="맑은 고딕"/>
          <w:b/>
        </w:rPr>
        <w:t>HJ</w:t>
      </w:r>
      <w:r w:rsidRPr="009A4735">
        <w:rPr>
          <w:rFonts w:ascii="맑은 고딕" w:eastAsia="맑은 고딕" w:hAnsi="맑은 고딕" w:hint="eastAsia"/>
          <w:b/>
        </w:rPr>
        <w:t>천주</w:t>
      </w:r>
      <w:r w:rsidR="00457E6A">
        <w:rPr>
          <w:rFonts w:ascii="맑은 고딕" w:eastAsia="맑은 고딕" w:hAnsi="맑은 고딕" w:hint="eastAsia"/>
          <w:b/>
        </w:rPr>
        <w:t>천보</w:t>
      </w:r>
      <w:r w:rsidRPr="009A4735">
        <w:rPr>
          <w:rFonts w:ascii="맑은 고딕" w:eastAsia="맑은 고딕" w:hAnsi="맑은 고딕" w:hint="eastAsia"/>
          <w:b/>
        </w:rPr>
        <w:t>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14:paraId="082FEF3D" w14:textId="77777777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08EE609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51BA96F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13FC9B7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72A2DE8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14:paraId="3EEDB4A5" w14:textId="77777777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1F9A791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519E2630" w14:textId="77777777"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14:paraId="3B2BE856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1E7D1079" w14:textId="77777777"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</w:tr>
      <w:tr w:rsidR="00492FDB" w:rsidRPr="00221246" w14:paraId="2E64AEC6" w14:textId="77777777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4037EABE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14:paraId="3C355BD5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14:paraId="6610C7ED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14:paraId="2CD2CF3A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14:paraId="68C4169C" w14:textId="77777777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6791BF70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14:paraId="5D6A1FE6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14:paraId="4B56B031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14:paraId="57B22862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5A444CD" w14:textId="77777777"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9F0360D" w14:textId="77777777" w:rsidR="00EF1718" w:rsidRPr="00221246" w:rsidRDefault="00492FDB" w:rsidP="008F74B0">
      <w:pPr>
        <w:pStyle w:val="aa"/>
        <w:spacing w:line="320" w:lineRule="exact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 xml:space="preserve">. </w:t>
      </w:r>
      <w:r w:rsidR="00457E6A">
        <w:rPr>
          <w:rFonts w:ascii="맑은 고딕" w:eastAsia="맑은 고딕" w:hAnsi="맑은 고딕" w:hint="eastAsia"/>
          <w:b/>
        </w:rPr>
        <w:t>H</w:t>
      </w:r>
      <w:r w:rsidR="00457E6A">
        <w:rPr>
          <w:rFonts w:ascii="맑은 고딕" w:eastAsia="맑은 고딕" w:hAnsi="맑은 고딕"/>
          <w:b/>
        </w:rPr>
        <w:t>J</w:t>
      </w:r>
      <w:r w:rsidR="00457E6A">
        <w:rPr>
          <w:rFonts w:ascii="맑은 고딕" w:eastAsia="맑은 고딕" w:hAnsi="맑은 고딕" w:hint="eastAsia"/>
          <w:b/>
        </w:rPr>
        <w:t>천원단지</w:t>
      </w:r>
      <w:r w:rsidR="00EF1718" w:rsidRPr="009A4735">
        <w:rPr>
          <w:rFonts w:ascii="맑은 고딕" w:eastAsia="맑은 고딕" w:hAnsi="맑은 고딕" w:hint="eastAsia"/>
          <w:b/>
        </w:rPr>
        <w:t>내 타</w:t>
      </w:r>
      <w:r w:rsidR="008F74B0">
        <w:rPr>
          <w:rFonts w:ascii="맑은 고딕" w:eastAsia="맑은 고딕" w:hAnsi="맑은 고딕" w:hint="eastAsia"/>
          <w:b/>
        </w:rPr>
        <w:t xml:space="preserve"> </w:t>
      </w:r>
      <w:r w:rsidR="00EF1718" w:rsidRPr="009A4735">
        <w:rPr>
          <w:rFonts w:ascii="맑은 고딕" w:eastAsia="맑은 고딕" w:hAnsi="맑은 고딕" w:hint="eastAsia"/>
          <w:b/>
        </w:rPr>
        <w:t>기관 지원여부</w:t>
      </w:r>
      <w:r w:rsidR="00EF1718" w:rsidRPr="00221246">
        <w:rPr>
          <w:rFonts w:ascii="맑은 고딕" w:eastAsia="맑은 고딕" w:hAnsi="맑은 고딕" w:hint="eastAsia"/>
        </w:rPr>
        <w:t xml:space="preserve">: </w:t>
      </w:r>
      <w:r w:rsidR="008F74B0">
        <w:rPr>
          <w:rFonts w:ascii="맑은 고딕" w:eastAsia="맑은 고딕" w:hAnsi="맑은 고딕"/>
        </w:rPr>
        <w:t>HJ</w:t>
      </w:r>
      <w:r w:rsidR="008F74B0">
        <w:rPr>
          <w:rFonts w:ascii="맑은 고딕" w:eastAsia="맑은 고딕" w:hAnsi="맑은 고딕" w:hint="eastAsia"/>
        </w:rPr>
        <w:t>매그놀리아국제</w:t>
      </w:r>
      <w:r w:rsidR="008F74B0" w:rsidRPr="00221246">
        <w:rPr>
          <w:rFonts w:ascii="맑은 고딕" w:eastAsia="맑은 고딕" w:hAnsi="맑은 고딕" w:hint="eastAsia"/>
        </w:rPr>
        <w:t>병원</w:t>
      </w:r>
      <w:r w:rsidR="00EF1718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EF1718" w:rsidRPr="00221246">
        <w:rPr>
          <w:rFonts w:ascii="맑은 고딕" w:eastAsia="맑은 고딕" w:hAnsi="맑은 고딕" w:hint="eastAsia"/>
        </w:rPr>
        <w:t>청심빌리지</w:t>
      </w:r>
      <w:proofErr w:type="spellEnd"/>
      <w:r w:rsidR="00EF1718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EF1718" w:rsidRPr="00221246">
        <w:rPr>
          <w:rFonts w:ascii="맑은 고딕" w:eastAsia="맑은 고딕" w:hAnsi="맑은 고딕" w:hint="eastAsia"/>
        </w:rPr>
        <w:t>청심국제중고등학교</w:t>
      </w:r>
      <w:proofErr w:type="spellEnd"/>
      <w:r w:rsidR="008F74B0">
        <w:rPr>
          <w:rFonts w:ascii="맑은 고딕" w:eastAsia="맑은 고딕" w:hAnsi="맑은 고딕" w:hint="eastAsia"/>
        </w:rPr>
        <w:t>,</w:t>
      </w:r>
      <w:r w:rsidR="005400C5" w:rsidRPr="00221246">
        <w:rPr>
          <w:rFonts w:ascii="맑은 고딕" w:eastAsia="맑은 고딕" w:hAnsi="맑은 고딕" w:hint="eastAsia"/>
        </w:rPr>
        <w:t xml:space="preserve"> </w:t>
      </w:r>
      <w:proofErr w:type="spellStart"/>
      <w:r w:rsidR="004F369A">
        <w:rPr>
          <w:rFonts w:ascii="맑은 고딕" w:eastAsia="맑은 고딕" w:hAnsi="맑은 고딕" w:hint="eastAsia"/>
        </w:rPr>
        <w:t>팜스코</w:t>
      </w:r>
      <w:proofErr w:type="spellEnd"/>
      <w:r w:rsidR="005400C5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4F369A">
        <w:rPr>
          <w:rFonts w:ascii="맑은 고딕" w:eastAsia="맑은 고딕" w:hAnsi="맑은 고딕" w:hint="eastAsia"/>
        </w:rPr>
        <w:t>천정궁박물관</w:t>
      </w:r>
      <w:proofErr w:type="spellEnd"/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proofErr w:type="spellStart"/>
      <w:r w:rsidR="004F369A">
        <w:rPr>
          <w:rFonts w:ascii="맑은 고딕" w:eastAsia="맑은 고딕" w:hAnsi="맑은 고딕" w:hint="eastAsia"/>
        </w:rPr>
        <w:t>청심국제</w:t>
      </w:r>
      <w:r w:rsidR="00EF1718" w:rsidRPr="00221246">
        <w:rPr>
          <w:rFonts w:ascii="맑은 고딕" w:eastAsia="맑은 고딕" w:hAnsi="맑은 고딕" w:hint="eastAsia"/>
        </w:rPr>
        <w:t>청소년수련원</w:t>
      </w:r>
      <w:proofErr w:type="spellEnd"/>
      <w:r w:rsidR="00EF1718" w:rsidRPr="00221246">
        <w:rPr>
          <w:rFonts w:ascii="맑은 고딕" w:eastAsia="맑은 고딕" w:hAnsi="맑은 고딕" w:hint="eastAsia"/>
        </w:rPr>
        <w:t>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14:paraId="00211660" w14:textId="77777777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F5678C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3650F6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기관명</w:t>
            </w:r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70D1F2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D7156E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14:paraId="17C6FF31" w14:textId="77777777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064049E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14:paraId="6811ED8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14:paraId="12D22AD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3C3560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5E4EED4" w14:textId="77777777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38AF53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14:paraId="41AAE9A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14:paraId="54D29817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217DD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AAB196D" w14:textId="77777777"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20FB3F58" w14:textId="77777777"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>. 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 xml:space="preserve">내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14:paraId="28A4ACAF" w14:textId="77777777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1B9D727" w14:textId="77777777"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17FD83F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097C401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47090C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32CB0E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14:paraId="18ED6D95" w14:textId="77777777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0816BD2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12449D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DEEF0A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85085C" w14:textId="77777777"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9E6DF7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14:paraId="4B7A29F8" w14:textId="77777777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91A03A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CCA0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3041E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1E59D" w14:textId="77777777"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29566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14:paraId="79863B39" w14:textId="77777777" w:rsidR="001536E2" w:rsidRPr="00942E62" w:rsidRDefault="001536E2" w:rsidP="002545A2">
      <w:pPr>
        <w:widowControl/>
        <w:wordWrap/>
        <w:autoSpaceDE/>
        <w:autoSpaceDN/>
        <w:ind w:right="2640"/>
        <w:rPr>
          <w:rFonts w:ascii="맑은 고딕" w:eastAsia="맑은 고딕" w:hAnsi="맑은 고딕" w:hint="eastAsia"/>
          <w:bCs/>
          <w:sz w:val="22"/>
          <w:szCs w:val="22"/>
        </w:rPr>
      </w:pPr>
    </w:p>
    <w:sectPr w:rsidR="001536E2" w:rsidRPr="00942E62" w:rsidSect="00FF4A49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B654F" w14:textId="77777777" w:rsidR="008C3F49" w:rsidRDefault="008C3F49">
      <w:r>
        <w:separator/>
      </w:r>
    </w:p>
  </w:endnote>
  <w:endnote w:type="continuationSeparator" w:id="0">
    <w:p w14:paraId="35147437" w14:textId="77777777" w:rsidR="008C3F49" w:rsidRDefault="008C3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-2002"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panose1 w:val="00000000000000000000"/>
    <w:charset w:val="81"/>
    <w:family w:val="roman"/>
    <w:notTrueType/>
    <w:pitch w:val="variable"/>
    <w:sig w:usb0="800002A7" w:usb1="09D7F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39E98" w14:textId="77777777" w:rsidR="00504F6A" w:rsidRPr="007A1344" w:rsidRDefault="007A1344" w:rsidP="007A1344">
    <w:pPr>
      <w:pStyle w:val="a5"/>
      <w:jc w:val="center"/>
      <w:rPr>
        <w:rFonts w:ascii="맑은 고딕" w:eastAsia="맑은 고딕" w:hAnsi="맑은 고딕"/>
        <w:noProof/>
        <w:sz w:val="22"/>
        <w:szCs w:val="22"/>
      </w:rPr>
    </w:pPr>
    <w:r>
      <w:rPr>
        <w:rFonts w:ascii="맑은 고딕" w:eastAsia="맑은 고딕" w:hAnsi="맑은 고딕"/>
        <w:b/>
        <w:noProof/>
        <w:sz w:val="24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43DEE5" wp14:editId="1BCAEDCE">
              <wp:simplePos x="0" y="0"/>
              <wp:positionH relativeFrom="column">
                <wp:posOffset>-122555</wp:posOffset>
              </wp:positionH>
              <wp:positionV relativeFrom="paragraph">
                <wp:posOffset>-64770</wp:posOffset>
              </wp:positionV>
              <wp:extent cx="6716395" cy="0"/>
              <wp:effectExtent l="20320" t="20955" r="26035" b="26670"/>
              <wp:wrapNone/>
              <wp:docPr id="2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1639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E5E91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left:0;text-align:left;margin-left:-9.65pt;margin-top:-5.1pt;width:528.85pt;height: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" strokecolor="#a5a5a5" strokeweight="3pt"/>
          </w:pict>
        </mc:Fallback>
      </mc:AlternateContent>
    </w:r>
    <w:r>
      <w:rPr>
        <w:rFonts w:ascii="맑은 고딕" w:eastAsia="맑은 고딕" w:hAnsi="맑은 고딕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311BFEB" wp14:editId="6AFC6A2B">
              <wp:simplePos x="0" y="0"/>
              <wp:positionH relativeFrom="column">
                <wp:posOffset>635</wp:posOffset>
              </wp:positionH>
              <wp:positionV relativeFrom="paragraph">
                <wp:posOffset>-48260</wp:posOffset>
              </wp:positionV>
              <wp:extent cx="6118225" cy="0"/>
              <wp:effectExtent l="19685" t="18415" r="15240" b="19685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82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571D65" id="AutoShape 22" o:spid="_x0000_s1026" type="#_x0000_t32" style="position:absolute;left:0;text-align:left;margin-left:.05pt;margin-top:-3.8pt;width:481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" strokecolor="#7f7f7f" strokeweight="2.25pt"/>
          </w:pict>
        </mc:Fallback>
      </mc:AlternateContent>
    </w:r>
    <w:r>
      <w:rPr>
        <w:rFonts w:ascii="맑은 고딕" w:eastAsia="맑은 고딕" w:hAnsi="맑은 고딕" w:hint="eastAsia"/>
        <w:noProof/>
        <w:sz w:val="22"/>
        <w:szCs w:val="22"/>
      </w:rPr>
      <w:t xml:space="preserve">  </w:t>
    </w:r>
    <w:r w:rsidR="00457E6A">
      <w:rPr>
        <w:rFonts w:ascii="맑은 고딕" w:eastAsia="맑은 고딕" w:hAnsi="맑은 고딕" w:hint="eastAsia"/>
        <w:noProof/>
        <w:sz w:val="22"/>
        <w:szCs w:val="22"/>
      </w:rPr>
      <w:t xml:space="preserve">                               </w:t>
    </w:r>
    <w:r w:rsidR="00457E6A">
      <w:rPr>
        <w:rFonts w:ascii="맑은 고딕" w:eastAsia="맑은 고딕" w:hAnsi="맑은 고딕"/>
        <w:noProof/>
        <w:sz w:val="22"/>
        <w:szCs w:val="22"/>
      </w:rPr>
      <w:t>HJ</w:t>
    </w:r>
    <w:r w:rsidR="00457E6A">
      <w:rPr>
        <w:rFonts w:ascii="맑은 고딕" w:eastAsia="맑은 고딕" w:hAnsi="맑은 고딕" w:hint="eastAsia"/>
        <w:noProof/>
        <w:sz w:val="22"/>
        <w:szCs w:val="22"/>
      </w:rPr>
      <w:t>천주천보</w:t>
    </w:r>
    <w:r w:rsidR="004F369A">
      <w:rPr>
        <w:rFonts w:ascii="맑은 고딕" w:eastAsia="맑은 고딕" w:hAnsi="맑은 고딕" w:hint="eastAsia"/>
        <w:noProof/>
        <w:sz w:val="22"/>
        <w:szCs w:val="22"/>
      </w:rPr>
      <w:t>수련원</w:t>
    </w:r>
    <w:r>
      <w:rPr>
        <w:rFonts w:ascii="맑은 고딕" w:eastAsia="맑은 고딕" w:hAnsi="맑은 고딕" w:hint="eastAsia"/>
        <w:noProof/>
        <w:sz w:val="22"/>
        <w:szCs w:val="22"/>
      </w:rPr>
      <w:t xml:space="preserve">    </w:t>
    </w:r>
    <w:r w:rsidR="00504F6A" w:rsidRPr="000D1B2A">
      <w:rPr>
        <w:rFonts w:ascii="맑은 고딕" w:eastAsia="맑은 고딕" w:hAnsi="맑은 고딕" w:hint="eastAsia"/>
      </w:rPr>
      <w:t xml:space="preserve">         </w:t>
    </w:r>
    <w:r>
      <w:rPr>
        <w:rFonts w:ascii="맑은 고딕" w:eastAsia="맑은 고딕" w:hAnsi="맑은 고딕" w:hint="eastAsia"/>
      </w:rPr>
      <w:t xml:space="preserve">            </w:t>
    </w:r>
    <w:r w:rsidR="00504F6A" w:rsidRPr="000D1B2A">
      <w:rPr>
        <w:rFonts w:ascii="맑은 고딕" w:eastAsia="맑은 고딕" w:hAnsi="맑은 고딕" w:hint="eastAsia"/>
      </w:rPr>
      <w:t xml:space="preserve">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B24276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B24276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8B67F" w14:textId="77777777" w:rsidR="008C3F49" w:rsidRDefault="008C3F49">
      <w:r>
        <w:separator/>
      </w:r>
    </w:p>
  </w:footnote>
  <w:footnote w:type="continuationSeparator" w:id="0">
    <w:p w14:paraId="4BFC4275" w14:textId="77777777" w:rsidR="008C3F49" w:rsidRDefault="008C3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774AE" w14:textId="77777777" w:rsidR="00EF1718" w:rsidRDefault="008C3F49">
    <w:pPr>
      <w:pStyle w:val="a4"/>
    </w:pPr>
    <w:r>
      <w:rPr>
        <w:noProof/>
      </w:rPr>
      <w:pict w14:anchorId="76C406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1038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14:paraId="73542607" w14:textId="77777777"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63A6A" w14:textId="77777777" w:rsidR="00EF1718" w:rsidRPr="006A6E8C" w:rsidRDefault="00EF1718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F97FB" w14:textId="77777777" w:rsidR="00EF1718" w:rsidRDefault="008C3F49">
    <w:pPr>
      <w:pStyle w:val="a4"/>
    </w:pPr>
    <w:r>
      <w:rPr>
        <w:noProof/>
      </w:rPr>
      <w:pict w14:anchorId="7081DE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1037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 w15:restartNumberingAfterBreak="0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 w15:restartNumberingAfterBreak="0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 w15:restartNumberingAfterBreak="0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 w15:restartNumberingAfterBreak="0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 w15:restartNumberingAfterBreak="0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 w15:restartNumberingAfterBreak="0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 w15:restartNumberingAfterBreak="0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 w15:restartNumberingAfterBreak="0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 w15:restartNumberingAfterBreak="0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704CB"/>
    <w:rsid w:val="0018162E"/>
    <w:rsid w:val="0018252C"/>
    <w:rsid w:val="00186A50"/>
    <w:rsid w:val="001925C8"/>
    <w:rsid w:val="001A3BE2"/>
    <w:rsid w:val="001B1FCD"/>
    <w:rsid w:val="001B5436"/>
    <w:rsid w:val="001C1D3B"/>
    <w:rsid w:val="001C63E3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45A2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8B"/>
    <w:rsid w:val="00355DF4"/>
    <w:rsid w:val="00363CF0"/>
    <w:rsid w:val="00364918"/>
    <w:rsid w:val="00370C3E"/>
    <w:rsid w:val="00393718"/>
    <w:rsid w:val="0039378F"/>
    <w:rsid w:val="0039574B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F5079"/>
    <w:rsid w:val="00406DC3"/>
    <w:rsid w:val="00410D91"/>
    <w:rsid w:val="004149C3"/>
    <w:rsid w:val="004255A0"/>
    <w:rsid w:val="004448C0"/>
    <w:rsid w:val="00457E6A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F10C9"/>
    <w:rsid w:val="004F1F25"/>
    <w:rsid w:val="004F369A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8401D"/>
    <w:rsid w:val="005A60CC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35B2E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3FD1"/>
    <w:rsid w:val="00746CD6"/>
    <w:rsid w:val="0075049D"/>
    <w:rsid w:val="00776F6E"/>
    <w:rsid w:val="0078247F"/>
    <w:rsid w:val="0078436E"/>
    <w:rsid w:val="00784D6D"/>
    <w:rsid w:val="0079177C"/>
    <w:rsid w:val="00791CDB"/>
    <w:rsid w:val="00793639"/>
    <w:rsid w:val="00795C64"/>
    <w:rsid w:val="007A134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0931"/>
    <w:rsid w:val="00844BB0"/>
    <w:rsid w:val="00847AB7"/>
    <w:rsid w:val="00854DB2"/>
    <w:rsid w:val="00871951"/>
    <w:rsid w:val="00872D46"/>
    <w:rsid w:val="00874CB4"/>
    <w:rsid w:val="00896FD3"/>
    <w:rsid w:val="008A3618"/>
    <w:rsid w:val="008C217B"/>
    <w:rsid w:val="008C31C6"/>
    <w:rsid w:val="008C3F49"/>
    <w:rsid w:val="008C75B0"/>
    <w:rsid w:val="008E22A6"/>
    <w:rsid w:val="008F74B0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4276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73BBF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2B3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670AD"/>
    <w:rsid w:val="00E90752"/>
    <w:rsid w:val="00E91648"/>
    <w:rsid w:val="00E943A0"/>
    <w:rsid w:val="00E96826"/>
    <w:rsid w:val="00EA25DF"/>
    <w:rsid w:val="00EA6EA9"/>
    <w:rsid w:val="00EB307B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15033"/>
    <w:rsid w:val="00F23B70"/>
    <w:rsid w:val="00F30C64"/>
    <w:rsid w:val="00F33B49"/>
    <w:rsid w:val="00F42531"/>
    <w:rsid w:val="00F42FB9"/>
    <w:rsid w:val="00F46FDE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8AF"/>
    <w:rsid w:val="00FF4A49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75B58F"/>
  <w15:docId w15:val="{3C97A80E-74D1-41A0-94B6-2D21F65E9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2F492-72AB-4DE4-9028-7FC0C0A78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</Template>
  <TotalTime>27</TotalTime>
  <Pages>4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2090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creator>설훈석</dc:creator>
  <cp:lastModifiedBy>권 남선</cp:lastModifiedBy>
  <cp:revision>19</cp:revision>
  <cp:lastPrinted>2015-03-27T00:22:00Z</cp:lastPrinted>
  <dcterms:created xsi:type="dcterms:W3CDTF">2015-03-15T23:33:00Z</dcterms:created>
  <dcterms:modified xsi:type="dcterms:W3CDTF">2021-12-26T01:09:00Z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