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최근 1개월 이내에 촬영하여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포토샵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proofErr w:type="gramStart"/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proofErr w:type="gramEnd"/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</w:t>
            </w:r>
            <w:proofErr w:type="spellEnd"/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F21C45">
        <w:rPr>
          <w:rFonts w:ascii="맑은 고딕" w:eastAsia="맑은 고딕" w:hAnsi="맑은 고딕" w:hint="eastAsia"/>
          <w:sz w:val="22"/>
          <w:szCs w:val="22"/>
        </w:rPr>
        <w:t>인사</w:t>
      </w:r>
      <w:r w:rsidR="00CB1ADC">
        <w:rPr>
          <w:rFonts w:ascii="맑은 고딕" w:eastAsia="맑은 고딕" w:hAnsi="맑은 고딕" w:hint="eastAsia"/>
          <w:sz w:val="22"/>
          <w:szCs w:val="22"/>
        </w:rPr>
        <w:t>팀장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>[</w:t>
      </w:r>
      <w:r w:rsidR="00FF67E5">
        <w:rPr>
          <w:rFonts w:ascii="맑은 고딕" w:eastAsia="맑은 고딕" w:hAnsi="맑은 고딕" w:hint="eastAsia"/>
          <w:color w:val="auto"/>
        </w:rPr>
        <w:t xml:space="preserve">031-589-7118, </w:t>
      </w:r>
      <w:r w:rsidR="003A65CC">
        <w:rPr>
          <w:rFonts w:ascii="맑은 고딕" w:eastAsia="맑은 고딕" w:hAnsi="맑은 고딕" w:hint="eastAsia"/>
          <w:color w:val="auto"/>
        </w:rPr>
        <w:t>hckim77@</w:t>
      </w:r>
      <w:r w:rsidR="003A65CC">
        <w:rPr>
          <w:rFonts w:ascii="맑은 고딕" w:eastAsia="맑은 고딕" w:hAnsi="맑은 고딕" w:hint="eastAsia"/>
        </w:rPr>
        <w:t>cptc</w:t>
      </w:r>
      <w:bookmarkStart w:id="0" w:name="_GoBack"/>
      <w:bookmarkEnd w:id="0"/>
      <w:r w:rsidR="003A65CC">
        <w:rPr>
          <w:rFonts w:ascii="맑은 고딕" w:eastAsia="맑은 고딕" w:hAnsi="맑은 고딕" w:hint="eastAsia"/>
        </w:rPr>
        <w:t>.</w:t>
      </w:r>
      <w:r w:rsidR="003F4FCD">
        <w:rPr>
          <w:rFonts w:ascii="맑은 고딕" w:eastAsia="맑은 고딕" w:hAnsi="맑은 고딕" w:hint="eastAsia"/>
        </w:rPr>
        <w:t>kr</w:t>
      </w:r>
      <w:r w:rsidR="004F369A">
        <w:rPr>
          <w:rFonts w:ascii="맑은 고딕" w:eastAsia="맑은 고딕" w:hAnsi="맑은 고딕" w:hint="eastAsia"/>
          <w:color w:val="auto"/>
        </w:rPr>
        <w:t>]</w:t>
      </w:r>
      <w:r w:rsidR="00F46FDE">
        <w:rPr>
          <w:rFonts w:ascii="맑은 고딕" w:eastAsia="맑은 고딕" w:hAnsi="맑은 고딕" w:hint="eastAsia"/>
          <w:color w:val="auto"/>
        </w:rPr>
        <w:t xml:space="preserve"> 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Ind w:w="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873"/>
        <w:gridCol w:w="1238"/>
        <w:gridCol w:w="2224"/>
      </w:tblGrid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만원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9A4735">
            <w:pPr>
              <w:pStyle w:val="ac"/>
              <w:wordWrap/>
              <w:spacing w:line="220" w:lineRule="exact"/>
              <w:ind w:firstLineChars="300" w:firstLine="540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(      -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  <w:proofErr w:type="spellEnd"/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경 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  <w:proofErr w:type="gramEnd"/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Pr="00221246">
        <w:rPr>
          <w:rFonts w:ascii="맑은 고딕" w:eastAsia="맑은 고딕" w:hAnsi="맑은 고딕" w:hint="eastAsia"/>
        </w:rPr>
        <w:t>통일교</w:t>
      </w:r>
      <w:proofErr w:type="spellEnd"/>
      <w:r w:rsidRPr="00221246">
        <w:rPr>
          <w:rFonts w:ascii="맑은 고딕" w:eastAsia="맑은 고딕" w:hAnsi="맑은 고딕" w:hint="eastAsia"/>
        </w:rPr>
        <w:t xml:space="preserve">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9A4735" w:rsidRPr="009A4735">
        <w:rPr>
          <w:rFonts w:ascii="맑은 고딕" w:eastAsia="맑은 고딕" w:hAnsi="맑은 고딕" w:hint="eastAsia"/>
          <w:b/>
        </w:rPr>
        <w:t>참부모님이</w:t>
      </w:r>
      <w:proofErr w:type="spellEnd"/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청평내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EF1718" w:rsidRPr="009A4735">
        <w:rPr>
          <w:rFonts w:ascii="맑은 고딕" w:eastAsia="맑은 고딕" w:hAnsi="맑은 고딕" w:hint="eastAsia"/>
          <w:b/>
        </w:rPr>
        <w:t>타기관</w:t>
      </w:r>
      <w:proofErr w:type="spellEnd"/>
      <w:r w:rsidR="00EF1718" w:rsidRPr="009A4735">
        <w:rPr>
          <w:rFonts w:ascii="맑은 고딕" w:eastAsia="맑은 고딕" w:hAnsi="맑은 고딕" w:hint="eastAsia"/>
          <w:b/>
        </w:rPr>
        <w:t xml:space="preserve">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청심국제중고등학교, </w:t>
      </w:r>
      <w:r w:rsidR="004F369A">
        <w:rPr>
          <w:rFonts w:ascii="맑은 고딕" w:eastAsia="맑은 고딕" w:hAnsi="맑은 고딕" w:hint="eastAsia"/>
        </w:rPr>
        <w:t>(유)</w:t>
      </w:r>
      <w:r w:rsidR="005400C5" w:rsidRPr="00221246">
        <w:rPr>
          <w:rFonts w:ascii="맑은 고딕" w:eastAsia="맑은 고딕" w:hAnsi="맑은 고딕" w:hint="eastAsia"/>
        </w:rPr>
        <w:t xml:space="preserve">청심, </w:t>
      </w:r>
      <w:proofErr w:type="spellStart"/>
      <w:r w:rsidR="004F369A">
        <w:rPr>
          <w:rFonts w:ascii="맑은 고딕" w:eastAsia="맑은 고딕" w:hAnsi="맑은 고딕" w:hint="eastAsia"/>
        </w:rPr>
        <w:t>팜스코</w:t>
      </w:r>
      <w:proofErr w:type="spellEnd"/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4F369A">
        <w:rPr>
          <w:rFonts w:ascii="맑은 고딕" w:eastAsia="맑은 고딕" w:hAnsi="맑은 고딕" w:hint="eastAsia"/>
        </w:rPr>
        <w:t>천정궁박물관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기관명</w:t>
            </w:r>
            <w:proofErr w:type="spellEnd"/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 xml:space="preserve">. </w:t>
      </w:r>
      <w:proofErr w:type="spellStart"/>
      <w:r w:rsidRPr="009A4735">
        <w:rPr>
          <w:rFonts w:ascii="맑은 고딕" w:eastAsia="맑은 고딕" w:hAnsi="맑은 고딕" w:hint="eastAsia"/>
          <w:b/>
        </w:rPr>
        <w:t>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>내</w:t>
      </w:r>
      <w:proofErr w:type="spellEnd"/>
      <w:r w:rsidRPr="009A4735"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7A1344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경 </w:t>
      </w:r>
      <w:proofErr w:type="spellStart"/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력</w:t>
      </w:r>
      <w:proofErr w:type="spellEnd"/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기 술 서</w:t>
      </w:r>
    </w:p>
    <w:tbl>
      <w:tblPr>
        <w:tblW w:w="10404" w:type="dxa"/>
        <w:jc w:val="center"/>
        <w:tblInd w:w="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AC3" w:rsidRDefault="008B3AC3">
      <w:r>
        <w:separator/>
      </w:r>
    </w:p>
  </w:endnote>
  <w:endnote w:type="continuationSeparator" w:id="0">
    <w:p w:rsidR="008B3AC3" w:rsidRDefault="008B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47277" wp14:editId="74683697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1pt;width:528.8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D032654" wp14:editId="5CE25EDF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2" o:spid="_x0000_s1026" type="#_x0000_t32" style="position:absolute;left:0;text-align:left;margin-left:.05pt;margin-top:-3.8pt;width:481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   </w:t>
    </w:r>
    <w:r w:rsidR="004F369A">
      <w:rPr>
        <w:rFonts w:ascii="맑은 고딕" w:eastAsia="맑은 고딕" w:hAnsi="맑은 고딕" w:hint="eastAsia"/>
        <w:noProof/>
        <w:sz w:val="22"/>
        <w:szCs w:val="22"/>
      </w:rPr>
      <w:t>천주청평수련원</w:t>
    </w:r>
    <w:r>
      <w:rPr>
        <w:rFonts w:ascii="맑은 고딕" w:eastAsia="맑은 고딕" w:hAnsi="맑은 고딕" w:hint="eastAsia"/>
        <w:noProof/>
        <w:sz w:val="22"/>
        <w:szCs w:val="22"/>
      </w:rPr>
      <w:t xml:space="preserve">    </w:t>
    </w:r>
    <w:r w:rsidR="00504F6A" w:rsidRPr="000D1B2A">
      <w:rPr>
        <w:rFonts w:ascii="맑은 고딕" w:eastAsia="맑은 고딕" w:hAnsi="맑은 고딕" w:hint="eastAsia"/>
      </w:rPr>
      <w:t xml:space="preserve">         </w:t>
    </w:r>
    <w:r>
      <w:rPr>
        <w:rFonts w:ascii="맑은 고딕" w:eastAsia="맑은 고딕" w:hAnsi="맑은 고딕" w:hint="eastAsia"/>
      </w:rPr>
      <w:t xml:space="preserve">            </w:t>
    </w:r>
    <w:r w:rsidR="00504F6A" w:rsidRPr="000D1B2A">
      <w:rPr>
        <w:rFonts w:ascii="맑은 고딕" w:eastAsia="맑은 고딕" w:hAnsi="맑은 고딕" w:hint="eastAsia"/>
      </w:rPr>
      <w:t xml:space="preserve">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E901EE">
      <w:rPr>
        <w:rStyle w:val="ad"/>
        <w:rFonts w:ascii="맑은 고딕" w:eastAsia="맑은 고딕" w:hAnsi="맑은 고딕"/>
        <w:noProof/>
      </w:rPr>
      <w:t>1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E901EE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AC3" w:rsidRDefault="008B3AC3">
      <w:r>
        <w:separator/>
      </w:r>
    </w:p>
  </w:footnote>
  <w:footnote w:type="continuationSeparator" w:id="0">
    <w:p w:rsidR="008B3AC3" w:rsidRDefault="008B3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8B3AC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8B3AC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1FCD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A65CC"/>
    <w:rsid w:val="003B4242"/>
    <w:rsid w:val="003B75AA"/>
    <w:rsid w:val="003C6361"/>
    <w:rsid w:val="003C71CC"/>
    <w:rsid w:val="003D135B"/>
    <w:rsid w:val="003D14B2"/>
    <w:rsid w:val="003F4FCD"/>
    <w:rsid w:val="003F5079"/>
    <w:rsid w:val="00410D91"/>
    <w:rsid w:val="004149C3"/>
    <w:rsid w:val="004255A0"/>
    <w:rsid w:val="004448C0"/>
    <w:rsid w:val="004626BB"/>
    <w:rsid w:val="0047105E"/>
    <w:rsid w:val="004812C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4BB0"/>
    <w:rsid w:val="00847AB7"/>
    <w:rsid w:val="00854DB2"/>
    <w:rsid w:val="00871951"/>
    <w:rsid w:val="00872D46"/>
    <w:rsid w:val="00874CB4"/>
    <w:rsid w:val="00896FD3"/>
    <w:rsid w:val="008A3618"/>
    <w:rsid w:val="008B3AC3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86A55"/>
    <w:rsid w:val="00C93960"/>
    <w:rsid w:val="00C955DC"/>
    <w:rsid w:val="00C959A7"/>
    <w:rsid w:val="00CB1ADC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2B3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3385"/>
    <w:rsid w:val="00E27E05"/>
    <w:rsid w:val="00E32A0B"/>
    <w:rsid w:val="00E44874"/>
    <w:rsid w:val="00E46F80"/>
    <w:rsid w:val="00E544A7"/>
    <w:rsid w:val="00E629E3"/>
    <w:rsid w:val="00E670AD"/>
    <w:rsid w:val="00E901EE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1C45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85EFD-65CF-4A9B-A391-B9F4DE68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11</TotalTime>
  <Pages>5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2521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김형철</cp:lastModifiedBy>
  <cp:revision>12</cp:revision>
  <cp:lastPrinted>2015-03-27T00:22:00Z</cp:lastPrinted>
  <dcterms:created xsi:type="dcterms:W3CDTF">2015-03-15T23:33:00Z</dcterms:created>
  <dcterms:modified xsi:type="dcterms:W3CDTF">2017-05-13T00:50:00Z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